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6D1B2" w14:textId="77777777" w:rsidR="005A08D0" w:rsidRPr="00F24255" w:rsidRDefault="001C55C7" w:rsidP="00830701">
      <w:pPr>
        <w:pStyle w:val="Heading1"/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Annonce d'emploi</w:t>
      </w:r>
    </w:p>
    <w:p w14:paraId="5076E443" w14:textId="5BC43BB6" w:rsidR="008978C1" w:rsidRPr="00F24255" w:rsidRDefault="00FD0124" w:rsidP="00FD0124">
      <w:pPr>
        <w:tabs>
          <w:tab w:val="left" w:pos="6096"/>
        </w:tabs>
        <w:snapToGrid w:val="0"/>
        <w:ind w:left="-284" w:right="-291"/>
        <w:rPr>
          <w:rFonts w:ascii="Arial" w:hAnsi="Arial" w:cs="Arial"/>
          <w:b/>
          <w:bCs/>
          <w:sz w:val="30"/>
          <w:szCs w:val="30"/>
          <w:lang w:val="fr-CH"/>
        </w:rPr>
      </w:pPr>
      <w:r>
        <w:rPr>
          <w:rFonts w:ascii="Arial" w:hAnsi="Arial" w:cs="Arial"/>
          <w:b/>
          <w:bCs/>
          <w:sz w:val="30"/>
          <w:szCs w:val="30"/>
          <w:lang w:val="fr-CH"/>
        </w:rPr>
        <w:t xml:space="preserve">Nous recherchons </w:t>
      </w:r>
      <w:r w:rsidR="0069196D" w:rsidRPr="00F24255">
        <w:rPr>
          <w:rFonts w:ascii="Arial" w:hAnsi="Arial" w:cs="Arial"/>
          <w:b/>
          <w:bCs/>
          <w:sz w:val="30"/>
          <w:szCs w:val="30"/>
          <w:lang w:val="fr-CH"/>
        </w:rPr>
        <w:t xml:space="preserve">2 à 3 </w:t>
      </w:r>
      <w:r w:rsidR="008978C1" w:rsidRPr="00F24255">
        <w:rPr>
          <w:rFonts w:ascii="Arial" w:hAnsi="Arial" w:cs="Arial"/>
          <w:b/>
          <w:bCs/>
          <w:sz w:val="30"/>
          <w:szCs w:val="30"/>
          <w:lang w:val="fr-CH"/>
        </w:rPr>
        <w:t>format</w:t>
      </w:r>
      <w:r w:rsidR="00260050" w:rsidRPr="00F24255">
        <w:rPr>
          <w:rFonts w:ascii="Arial" w:hAnsi="Arial" w:cs="Arial"/>
          <w:b/>
          <w:bCs/>
          <w:sz w:val="30"/>
          <w:szCs w:val="30"/>
          <w:lang w:val="fr-CH"/>
        </w:rPr>
        <w:t>eurs/</w:t>
      </w:r>
      <w:proofErr w:type="spellStart"/>
      <w:r w:rsidR="00260050" w:rsidRPr="00F24255">
        <w:rPr>
          <w:rFonts w:ascii="Arial" w:hAnsi="Arial" w:cs="Arial"/>
          <w:b/>
          <w:bCs/>
          <w:sz w:val="30"/>
          <w:szCs w:val="30"/>
          <w:lang w:val="fr-CH"/>
        </w:rPr>
        <w:t>trices</w:t>
      </w:r>
      <w:proofErr w:type="spellEnd"/>
      <w:r w:rsidR="00260050" w:rsidRPr="00F24255">
        <w:rPr>
          <w:rFonts w:ascii="Arial" w:hAnsi="Arial" w:cs="Arial"/>
          <w:b/>
          <w:bCs/>
          <w:sz w:val="30"/>
          <w:szCs w:val="30"/>
          <w:lang w:val="fr-CH"/>
        </w:rPr>
        <w:t xml:space="preserve"> en situation de handicap</w:t>
      </w:r>
    </w:p>
    <w:p w14:paraId="7377779F" w14:textId="305D73F9" w:rsidR="005A08D0" w:rsidRPr="00F24255" w:rsidRDefault="00F13269" w:rsidP="00FD0124">
      <w:pPr>
        <w:tabs>
          <w:tab w:val="left" w:pos="6096"/>
        </w:tabs>
        <w:snapToGrid w:val="0"/>
        <w:ind w:left="-284" w:right="-291"/>
        <w:rPr>
          <w:rFonts w:ascii="Arial" w:hAnsi="Arial" w:cs="Arial"/>
          <w:b/>
          <w:bCs/>
          <w:sz w:val="30"/>
          <w:szCs w:val="30"/>
          <w:lang w:val="fr-CH"/>
        </w:rPr>
      </w:pPr>
      <w:r w:rsidRPr="00F24255">
        <w:rPr>
          <w:rFonts w:ascii="Arial" w:hAnsi="Arial" w:cs="Arial"/>
          <w:b/>
          <w:bCs/>
          <w:sz w:val="30"/>
          <w:szCs w:val="30"/>
          <w:lang w:val="fr-CH"/>
        </w:rPr>
        <w:t>« U</w:t>
      </w:r>
      <w:r w:rsidR="0069196D" w:rsidRPr="00F24255">
        <w:rPr>
          <w:rFonts w:ascii="Arial" w:hAnsi="Arial" w:cs="Arial"/>
          <w:b/>
          <w:bCs/>
          <w:sz w:val="30"/>
          <w:szCs w:val="30"/>
          <w:lang w:val="fr-CH"/>
        </w:rPr>
        <w:t xml:space="preserve">n </w:t>
      </w:r>
      <w:r w:rsidR="00BB2A83" w:rsidRPr="00F24255">
        <w:rPr>
          <w:rFonts w:ascii="Arial" w:hAnsi="Arial" w:cs="Arial"/>
          <w:b/>
          <w:bCs/>
          <w:sz w:val="30"/>
          <w:szCs w:val="30"/>
          <w:lang w:val="fr-CH"/>
        </w:rPr>
        <w:t xml:space="preserve">marché du travail inclusif pour les </w:t>
      </w:r>
      <w:r w:rsidR="0069196D" w:rsidRPr="00F24255">
        <w:rPr>
          <w:rFonts w:ascii="Arial" w:hAnsi="Arial" w:cs="Arial"/>
          <w:b/>
          <w:bCs/>
          <w:sz w:val="30"/>
          <w:szCs w:val="30"/>
          <w:lang w:val="fr-CH"/>
        </w:rPr>
        <w:t>personnes handicapées</w:t>
      </w:r>
      <w:r w:rsidRPr="00F24255">
        <w:rPr>
          <w:rFonts w:ascii="Arial" w:hAnsi="Arial" w:cs="Arial"/>
          <w:b/>
          <w:bCs/>
          <w:sz w:val="30"/>
          <w:szCs w:val="30"/>
          <w:lang w:val="fr-CH"/>
        </w:rPr>
        <w:t> »</w:t>
      </w:r>
    </w:p>
    <w:p w14:paraId="292CA25C" w14:textId="77777777" w:rsidR="00260050" w:rsidRPr="00F24255" w:rsidRDefault="00260050" w:rsidP="00830701">
      <w:pPr>
        <w:tabs>
          <w:tab w:val="left" w:pos="6096"/>
        </w:tabs>
        <w:snapToGrid w:val="0"/>
        <w:ind w:left="-284"/>
        <w:rPr>
          <w:rFonts w:ascii="Arial" w:hAnsi="Arial" w:cs="Arial"/>
          <w:b/>
          <w:bCs/>
          <w:sz w:val="28"/>
          <w:szCs w:val="28"/>
          <w:lang w:val="fr-CH"/>
        </w:rPr>
      </w:pPr>
    </w:p>
    <w:p w14:paraId="4935066C" w14:textId="01810602" w:rsidR="005644B3" w:rsidRPr="00F24255" w:rsidRDefault="005644B3" w:rsidP="00830701">
      <w:pPr>
        <w:tabs>
          <w:tab w:val="left" w:pos="2127"/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Relation de travail : </w:t>
      </w:r>
      <w:r w:rsidRPr="00F24255">
        <w:rPr>
          <w:rFonts w:ascii="Arial" w:hAnsi="Arial" w:cs="Arial"/>
          <w:lang w:val="fr-CH"/>
        </w:rPr>
        <w:tab/>
      </w:r>
      <w:r w:rsidR="00767597" w:rsidRPr="00F24255">
        <w:rPr>
          <w:rFonts w:ascii="Arial" w:hAnsi="Arial" w:cs="Arial"/>
          <w:lang w:val="fr-CH"/>
        </w:rPr>
        <w:t>formateur</w:t>
      </w:r>
      <w:r w:rsidR="00830701" w:rsidRPr="00F24255">
        <w:rPr>
          <w:rFonts w:ascii="Arial" w:hAnsi="Arial" w:cs="Arial"/>
          <w:lang w:val="fr-CH"/>
        </w:rPr>
        <w:t>s/</w:t>
      </w:r>
      <w:proofErr w:type="spellStart"/>
      <w:r w:rsidR="00F13269" w:rsidRPr="00F24255">
        <w:rPr>
          <w:rFonts w:ascii="Arial" w:hAnsi="Arial" w:cs="Arial"/>
          <w:lang w:val="fr-CH"/>
        </w:rPr>
        <w:t>trice</w:t>
      </w:r>
      <w:r w:rsidR="00830701" w:rsidRPr="00F24255">
        <w:rPr>
          <w:rFonts w:ascii="Arial" w:hAnsi="Arial" w:cs="Arial"/>
          <w:lang w:val="fr-CH"/>
        </w:rPr>
        <w:t>s</w:t>
      </w:r>
      <w:proofErr w:type="spellEnd"/>
      <w:r w:rsidRPr="00F24255">
        <w:rPr>
          <w:rFonts w:ascii="Arial" w:hAnsi="Arial" w:cs="Arial"/>
          <w:lang w:val="fr-CH"/>
        </w:rPr>
        <w:t xml:space="preserve"> rémunérés </w:t>
      </w:r>
      <w:r w:rsidR="00F24255">
        <w:rPr>
          <w:rFonts w:ascii="Arial" w:hAnsi="Arial" w:cs="Arial"/>
          <w:lang w:val="fr-CH"/>
        </w:rPr>
        <w:t>au</w:t>
      </w:r>
      <w:r w:rsidRPr="00F24255">
        <w:rPr>
          <w:rFonts w:ascii="Arial" w:hAnsi="Arial" w:cs="Arial"/>
          <w:lang w:val="fr-CH"/>
        </w:rPr>
        <w:t xml:space="preserve"> </w:t>
      </w:r>
      <w:r w:rsidR="00830701" w:rsidRPr="00F24255">
        <w:rPr>
          <w:rFonts w:ascii="Arial" w:hAnsi="Arial" w:cs="Arial"/>
          <w:lang w:val="fr-CH"/>
        </w:rPr>
        <w:t>mandat</w:t>
      </w:r>
    </w:p>
    <w:p w14:paraId="12443A39" w14:textId="51C8A5BB" w:rsidR="005644B3" w:rsidRPr="00F24255" w:rsidRDefault="00830701" w:rsidP="00830701">
      <w:pPr>
        <w:tabs>
          <w:tab w:val="left" w:pos="2127"/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E</w:t>
      </w:r>
      <w:r w:rsidR="001E01C7" w:rsidRPr="00F24255">
        <w:rPr>
          <w:rFonts w:ascii="Arial" w:hAnsi="Arial" w:cs="Arial"/>
          <w:lang w:val="fr-CH"/>
        </w:rPr>
        <w:t>ntrée fonction</w:t>
      </w:r>
      <w:r w:rsidR="005644B3" w:rsidRPr="00F24255">
        <w:rPr>
          <w:rFonts w:ascii="Arial" w:hAnsi="Arial" w:cs="Arial"/>
          <w:lang w:val="fr-CH"/>
        </w:rPr>
        <w:t xml:space="preserve"> : </w:t>
      </w:r>
      <w:r w:rsidR="005644B3" w:rsidRPr="00F24255">
        <w:rPr>
          <w:rFonts w:ascii="Arial" w:hAnsi="Arial" w:cs="Arial"/>
          <w:lang w:val="fr-CH"/>
        </w:rPr>
        <w:tab/>
      </w:r>
      <w:r w:rsidR="007F3C0A" w:rsidRPr="00F24255">
        <w:rPr>
          <w:rFonts w:ascii="Arial" w:hAnsi="Arial" w:cs="Arial"/>
          <w:lang w:val="fr-CH"/>
        </w:rPr>
        <w:t>dès mi-2021</w:t>
      </w:r>
    </w:p>
    <w:p w14:paraId="5E7A6024" w14:textId="31AD26BE" w:rsidR="005A08D0" w:rsidRPr="00F24255" w:rsidRDefault="005644B3" w:rsidP="00830701">
      <w:pPr>
        <w:tabs>
          <w:tab w:val="left" w:pos="2127"/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Lieux de travail : </w:t>
      </w:r>
      <w:r w:rsidRPr="00F24255">
        <w:rPr>
          <w:rFonts w:ascii="Arial" w:hAnsi="Arial" w:cs="Arial"/>
          <w:lang w:val="fr-CH"/>
        </w:rPr>
        <w:tab/>
        <w:t xml:space="preserve">Suisse </w:t>
      </w:r>
      <w:r w:rsidR="005D0EC8" w:rsidRPr="00F24255">
        <w:rPr>
          <w:rFonts w:ascii="Arial" w:hAnsi="Arial" w:cs="Arial"/>
          <w:lang w:val="fr-CH"/>
        </w:rPr>
        <w:t>romande</w:t>
      </w:r>
      <w:r w:rsidR="001E01C7" w:rsidRPr="00F24255">
        <w:rPr>
          <w:rFonts w:ascii="Arial" w:hAnsi="Arial" w:cs="Arial"/>
          <w:lang w:val="fr-CH"/>
        </w:rPr>
        <w:t xml:space="preserve">, possiblement en </w:t>
      </w:r>
      <w:r w:rsidR="00830701" w:rsidRPr="00F24255">
        <w:rPr>
          <w:rFonts w:ascii="Arial" w:hAnsi="Arial" w:cs="Arial"/>
          <w:lang w:val="fr-CH"/>
        </w:rPr>
        <w:t>Suisse alémanique</w:t>
      </w:r>
    </w:p>
    <w:p w14:paraId="1EE2476E" w14:textId="77777777" w:rsidR="00260050" w:rsidRPr="00F24255" w:rsidRDefault="00260050" w:rsidP="00830701">
      <w:pPr>
        <w:tabs>
          <w:tab w:val="left" w:pos="2127"/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</w:p>
    <w:p w14:paraId="17C73134" w14:textId="2955ACCD" w:rsidR="003F15CA" w:rsidRPr="00AE4769" w:rsidRDefault="00830701" w:rsidP="00830701">
      <w:pPr>
        <w:tabs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  <w:hyperlink r:id="rId9" w:history="1">
        <w:r w:rsidRPr="00AE4769">
          <w:rPr>
            <w:rStyle w:val="Hyperlink"/>
            <w:rFonts w:ascii="Arial" w:hAnsi="Arial" w:cs="Arial"/>
            <w:color w:val="auto"/>
            <w:lang w:val="fr-CH"/>
          </w:rPr>
          <w:t>id-</w:t>
        </w:r>
        <w:proofErr w:type="spellStart"/>
        <w:r w:rsidRPr="00AE4769">
          <w:rPr>
            <w:rStyle w:val="Hyperlink"/>
            <w:rFonts w:ascii="Arial" w:hAnsi="Arial" w:cs="Arial"/>
            <w:color w:val="auto"/>
            <w:lang w:val="fr-CH"/>
          </w:rPr>
          <w:t>Geo</w:t>
        </w:r>
        <w:proofErr w:type="spellEnd"/>
      </w:hyperlink>
      <w:r w:rsidRPr="00AE4769">
        <w:rPr>
          <w:rFonts w:ascii="Arial" w:hAnsi="Arial" w:cs="Arial"/>
          <w:lang w:val="fr-CH"/>
        </w:rPr>
        <w:t xml:space="preserve">, </w:t>
      </w:r>
      <w:hyperlink r:id="rId10" w:history="1">
        <w:proofErr w:type="spellStart"/>
        <w:r w:rsidR="00BB2A83" w:rsidRPr="00AE4769">
          <w:rPr>
            <w:rStyle w:val="Hyperlink"/>
            <w:rFonts w:ascii="Arial" w:hAnsi="Arial" w:cs="Arial"/>
            <w:color w:val="auto"/>
            <w:lang w:val="fr-CH"/>
          </w:rPr>
          <w:t>Sensability</w:t>
        </w:r>
        <w:proofErr w:type="spellEnd"/>
      </w:hyperlink>
      <w:r w:rsidR="00BB2A83" w:rsidRPr="00AE4769">
        <w:rPr>
          <w:rFonts w:ascii="Arial" w:hAnsi="Arial" w:cs="Arial"/>
          <w:lang w:val="fr-CH"/>
        </w:rPr>
        <w:t xml:space="preserve"> et </w:t>
      </w:r>
      <w:hyperlink r:id="rId11" w:history="1">
        <w:r w:rsidR="00AE4769" w:rsidRPr="00AE4769">
          <w:rPr>
            <w:rStyle w:val="Hyperlink"/>
            <w:rFonts w:ascii="Arial" w:hAnsi="Arial" w:cs="Arial"/>
            <w:color w:val="auto"/>
            <w:lang w:val="fr-CH"/>
          </w:rPr>
          <w:t>Impulse</w:t>
        </w:r>
      </w:hyperlink>
      <w:r w:rsidR="00AE4769" w:rsidRPr="00AE4769">
        <w:rPr>
          <w:rFonts w:ascii="Arial" w:hAnsi="Arial" w:cs="Arial"/>
          <w:lang w:val="fr-CH"/>
        </w:rPr>
        <w:t xml:space="preserve"> </w:t>
      </w:r>
      <w:r w:rsidR="00BB2A83" w:rsidRPr="00AE4769">
        <w:rPr>
          <w:rFonts w:ascii="Arial" w:hAnsi="Arial" w:cs="Arial"/>
          <w:lang w:val="fr-CH"/>
        </w:rPr>
        <w:t xml:space="preserve">s'engagent à mettre en œuvre l'inclusion dans le cadre de la Convention des Nations Unies </w:t>
      </w:r>
      <w:r w:rsidR="00612F3B" w:rsidRPr="00AE4769">
        <w:rPr>
          <w:rFonts w:ascii="Arial" w:hAnsi="Arial" w:cs="Arial"/>
          <w:lang w:val="fr-CH"/>
        </w:rPr>
        <w:t>relative aux droits des personnes handicapées</w:t>
      </w:r>
      <w:r w:rsidR="00AE4769" w:rsidRPr="00AE4769">
        <w:rPr>
          <w:rFonts w:ascii="Arial" w:hAnsi="Arial" w:cs="Arial"/>
          <w:lang w:val="fr-CH"/>
        </w:rPr>
        <w:t xml:space="preserve"> (</w:t>
      </w:r>
      <w:hyperlink r:id="rId12" w:history="1">
        <w:r w:rsidR="00AE4769" w:rsidRPr="00AE4769">
          <w:rPr>
            <w:rStyle w:val="Hyperlink"/>
            <w:rFonts w:ascii="Arial" w:hAnsi="Arial" w:cs="Arial"/>
            <w:color w:val="auto"/>
            <w:lang w:val="fr-CH"/>
          </w:rPr>
          <w:t>CDPH</w:t>
        </w:r>
      </w:hyperlink>
      <w:r w:rsidR="00AE4769" w:rsidRPr="00AE4769">
        <w:rPr>
          <w:rFonts w:ascii="Arial" w:hAnsi="Arial" w:cs="Arial"/>
          <w:lang w:val="fr-CH"/>
        </w:rPr>
        <w:t>).</w:t>
      </w:r>
      <w:r w:rsidR="00612F3B" w:rsidRPr="00AE4769">
        <w:rPr>
          <w:rFonts w:ascii="Arial" w:hAnsi="Arial" w:cs="Arial"/>
          <w:lang w:val="fr-CH"/>
        </w:rPr>
        <w:t xml:space="preserve"> </w:t>
      </w:r>
      <w:r w:rsidR="00BE18FE" w:rsidRPr="00AE4769">
        <w:rPr>
          <w:rFonts w:ascii="Arial" w:hAnsi="Arial" w:cs="Arial"/>
          <w:lang w:val="fr-CH"/>
        </w:rPr>
        <w:t xml:space="preserve">Au travers </w:t>
      </w:r>
      <w:r w:rsidR="00BB2A83" w:rsidRPr="00AE4769">
        <w:rPr>
          <w:rFonts w:ascii="Arial" w:hAnsi="Arial" w:cs="Arial"/>
          <w:lang w:val="fr-CH"/>
        </w:rPr>
        <w:t>d</w:t>
      </w:r>
      <w:r w:rsidR="00612F3B" w:rsidRPr="00AE4769">
        <w:rPr>
          <w:rFonts w:ascii="Arial" w:hAnsi="Arial" w:cs="Arial"/>
          <w:lang w:val="fr-CH"/>
        </w:rPr>
        <w:t xml:space="preserve">’activités de </w:t>
      </w:r>
      <w:r w:rsidR="00612F3B" w:rsidRPr="00AE4769">
        <w:rPr>
          <w:rFonts w:ascii="Arial" w:hAnsi="Arial" w:cs="Arial"/>
          <w:lang w:val="fr-CH"/>
        </w:rPr>
        <w:t>conseil</w:t>
      </w:r>
      <w:r w:rsidR="00612F3B" w:rsidRPr="00AE4769">
        <w:rPr>
          <w:rFonts w:ascii="Arial" w:hAnsi="Arial" w:cs="Arial"/>
          <w:lang w:val="fr-CH"/>
        </w:rPr>
        <w:t xml:space="preserve">, de </w:t>
      </w:r>
      <w:r w:rsidR="00BB2A83" w:rsidRPr="00AE4769">
        <w:rPr>
          <w:rFonts w:ascii="Arial" w:hAnsi="Arial" w:cs="Arial"/>
          <w:lang w:val="fr-CH"/>
        </w:rPr>
        <w:t>sensibilisation</w:t>
      </w:r>
      <w:r w:rsidR="00C04DFF" w:rsidRPr="00AE4769">
        <w:rPr>
          <w:rFonts w:ascii="Arial" w:hAnsi="Arial" w:cs="Arial"/>
          <w:lang w:val="fr-CH"/>
        </w:rPr>
        <w:t>s</w:t>
      </w:r>
      <w:r w:rsidR="00612F3B" w:rsidRPr="00AE4769">
        <w:rPr>
          <w:rFonts w:ascii="Arial" w:hAnsi="Arial" w:cs="Arial"/>
          <w:lang w:val="fr-CH"/>
        </w:rPr>
        <w:t xml:space="preserve"> et </w:t>
      </w:r>
      <w:r w:rsidR="00BB2A83" w:rsidRPr="00AE4769">
        <w:rPr>
          <w:rFonts w:ascii="Arial" w:hAnsi="Arial" w:cs="Arial"/>
          <w:lang w:val="fr-CH"/>
        </w:rPr>
        <w:t>de</w:t>
      </w:r>
      <w:r w:rsidR="00BE18FE" w:rsidRPr="00AE4769">
        <w:rPr>
          <w:rFonts w:ascii="Arial" w:hAnsi="Arial" w:cs="Arial"/>
          <w:lang w:val="fr-CH"/>
        </w:rPr>
        <w:t>s</w:t>
      </w:r>
      <w:r w:rsidR="00BB2A83" w:rsidRPr="00AE4769">
        <w:rPr>
          <w:rFonts w:ascii="Arial" w:hAnsi="Arial" w:cs="Arial"/>
          <w:lang w:val="fr-CH"/>
        </w:rPr>
        <w:t xml:space="preserve"> formation</w:t>
      </w:r>
      <w:r w:rsidR="00C04DFF" w:rsidRPr="00AE4769">
        <w:rPr>
          <w:rFonts w:ascii="Arial" w:hAnsi="Arial" w:cs="Arial"/>
          <w:lang w:val="fr-CH"/>
        </w:rPr>
        <w:t>s</w:t>
      </w:r>
      <w:r w:rsidR="00BB2A83" w:rsidRPr="00AE4769">
        <w:rPr>
          <w:rFonts w:ascii="Arial" w:hAnsi="Arial" w:cs="Arial"/>
          <w:lang w:val="fr-CH"/>
        </w:rPr>
        <w:t xml:space="preserve">, nous accompagnons nos clients </w:t>
      </w:r>
      <w:r w:rsidR="00BE18FE" w:rsidRPr="00AE4769">
        <w:rPr>
          <w:rFonts w:ascii="Arial" w:hAnsi="Arial" w:cs="Arial"/>
          <w:lang w:val="fr-CH"/>
        </w:rPr>
        <w:t xml:space="preserve">vers une société plus </w:t>
      </w:r>
      <w:r w:rsidR="00BB2A83" w:rsidRPr="00AE4769">
        <w:rPr>
          <w:rFonts w:ascii="Arial" w:hAnsi="Arial" w:cs="Arial"/>
          <w:lang w:val="fr-CH"/>
        </w:rPr>
        <w:t>inclusiv</w:t>
      </w:r>
      <w:r w:rsidR="00BE18FE" w:rsidRPr="00AE4769">
        <w:rPr>
          <w:rFonts w:ascii="Arial" w:hAnsi="Arial" w:cs="Arial"/>
          <w:lang w:val="fr-CH"/>
        </w:rPr>
        <w:t>e</w:t>
      </w:r>
      <w:r w:rsidR="00BB2A83" w:rsidRPr="00AE4769">
        <w:rPr>
          <w:rFonts w:ascii="Arial" w:hAnsi="Arial" w:cs="Arial"/>
          <w:lang w:val="fr-CH"/>
        </w:rPr>
        <w:t xml:space="preserve">. Le transfert de connaissances </w:t>
      </w:r>
      <w:r w:rsidR="00BE18FE" w:rsidRPr="00AE4769">
        <w:rPr>
          <w:rFonts w:ascii="Arial" w:hAnsi="Arial" w:cs="Arial"/>
          <w:lang w:val="fr-CH"/>
        </w:rPr>
        <w:t xml:space="preserve">et le conseil sont </w:t>
      </w:r>
      <w:r w:rsidR="00BB2A83" w:rsidRPr="00AE4769">
        <w:rPr>
          <w:rFonts w:ascii="Arial" w:hAnsi="Arial" w:cs="Arial"/>
          <w:lang w:val="fr-CH"/>
        </w:rPr>
        <w:t>principalement effectué</w:t>
      </w:r>
      <w:r w:rsidR="00BE18FE" w:rsidRPr="00AE4769">
        <w:rPr>
          <w:rFonts w:ascii="Arial" w:hAnsi="Arial" w:cs="Arial"/>
          <w:lang w:val="fr-CH"/>
        </w:rPr>
        <w:t xml:space="preserve">s </w:t>
      </w:r>
      <w:r w:rsidR="00BB2A83" w:rsidRPr="00AE4769">
        <w:rPr>
          <w:rFonts w:ascii="Arial" w:hAnsi="Arial" w:cs="Arial"/>
          <w:lang w:val="fr-CH"/>
        </w:rPr>
        <w:t xml:space="preserve">par des personnes </w:t>
      </w:r>
      <w:r w:rsidR="00BE18FE" w:rsidRPr="00AE4769">
        <w:rPr>
          <w:rFonts w:ascii="Arial" w:hAnsi="Arial" w:cs="Arial"/>
          <w:lang w:val="fr-CH"/>
        </w:rPr>
        <w:t xml:space="preserve">elles-mêmes en situation de </w:t>
      </w:r>
      <w:r w:rsidR="00BB2A83" w:rsidRPr="00AE4769">
        <w:rPr>
          <w:rFonts w:ascii="Arial" w:hAnsi="Arial" w:cs="Arial"/>
          <w:lang w:val="fr-CH"/>
        </w:rPr>
        <w:t>handicap.</w:t>
      </w:r>
    </w:p>
    <w:p w14:paraId="4FB74F7D" w14:textId="6305CB85" w:rsidR="00BB2A83" w:rsidRPr="00F24255" w:rsidRDefault="00BE18FE" w:rsidP="00830701">
      <w:pPr>
        <w:tabs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  <w:r w:rsidRPr="00AE4769">
        <w:rPr>
          <w:rFonts w:ascii="Arial" w:hAnsi="Arial" w:cs="Arial"/>
          <w:lang w:val="fr-CH"/>
        </w:rPr>
        <w:t>Dans le cadre</w:t>
      </w:r>
      <w:r w:rsidR="00BB2A83" w:rsidRPr="00AE4769">
        <w:rPr>
          <w:rFonts w:ascii="Arial" w:hAnsi="Arial" w:cs="Arial"/>
          <w:lang w:val="fr-CH"/>
        </w:rPr>
        <w:t xml:space="preserve"> </w:t>
      </w:r>
      <w:r w:rsidRPr="00AE4769">
        <w:rPr>
          <w:rFonts w:ascii="Arial" w:hAnsi="Arial" w:cs="Arial"/>
          <w:lang w:val="fr-CH"/>
        </w:rPr>
        <w:t>d’</w:t>
      </w:r>
      <w:r w:rsidR="00B219C1" w:rsidRPr="00AE4769">
        <w:rPr>
          <w:rFonts w:ascii="Arial" w:hAnsi="Arial" w:cs="Arial"/>
          <w:lang w:val="fr-CH"/>
        </w:rPr>
        <w:t xml:space="preserve">un </w:t>
      </w:r>
      <w:r w:rsidR="00BB2A83" w:rsidRPr="00AE4769">
        <w:rPr>
          <w:rFonts w:ascii="Arial" w:hAnsi="Arial" w:cs="Arial"/>
          <w:lang w:val="fr-CH"/>
        </w:rPr>
        <w:t>projet novateur</w:t>
      </w:r>
      <w:r w:rsidR="00612F3B" w:rsidRPr="00AE4769">
        <w:rPr>
          <w:rFonts w:ascii="Arial" w:hAnsi="Arial" w:cs="Arial"/>
          <w:lang w:val="fr-CH"/>
        </w:rPr>
        <w:t xml:space="preserve"> de niveau national</w:t>
      </w:r>
      <w:r w:rsidR="00BB2A83" w:rsidRPr="00AE4769">
        <w:rPr>
          <w:rFonts w:ascii="Arial" w:hAnsi="Arial" w:cs="Arial"/>
          <w:lang w:val="fr-CH"/>
        </w:rPr>
        <w:t xml:space="preserve">, nous voulons rendre le marché du travail </w:t>
      </w:r>
      <w:r w:rsidRPr="00AE4769">
        <w:rPr>
          <w:rFonts w:ascii="Arial" w:hAnsi="Arial" w:cs="Arial"/>
          <w:lang w:val="fr-CH"/>
        </w:rPr>
        <w:t>plus apte à l’engagement de collaborateurs concernés par une déficience</w:t>
      </w:r>
      <w:r w:rsidR="00BB2A83" w:rsidRPr="00AE4769">
        <w:rPr>
          <w:rFonts w:ascii="Arial" w:hAnsi="Arial" w:cs="Arial"/>
          <w:lang w:val="fr-CH"/>
        </w:rPr>
        <w:t xml:space="preserve">. </w:t>
      </w:r>
      <w:r w:rsidR="00B219C1" w:rsidRPr="00AE4769">
        <w:rPr>
          <w:rFonts w:ascii="Arial" w:hAnsi="Arial" w:cs="Arial"/>
          <w:lang w:val="fr-CH"/>
        </w:rPr>
        <w:t xml:space="preserve">Nous </w:t>
      </w:r>
      <w:r w:rsidR="000B711A" w:rsidRPr="00AE4769">
        <w:rPr>
          <w:rFonts w:ascii="Arial" w:hAnsi="Arial" w:cs="Arial"/>
          <w:lang w:val="fr-CH"/>
        </w:rPr>
        <w:t>développons actuellement des offres de cours dans les domaines suivants</w:t>
      </w:r>
      <w:r w:rsidR="00F13269" w:rsidRPr="00AE4769">
        <w:rPr>
          <w:rFonts w:ascii="Arial" w:hAnsi="Arial" w:cs="Arial"/>
          <w:lang w:val="fr-CH"/>
        </w:rPr>
        <w:t> :</w:t>
      </w:r>
      <w:r w:rsidR="000B711A" w:rsidRPr="00AE4769">
        <w:rPr>
          <w:rFonts w:ascii="Arial" w:hAnsi="Arial" w:cs="Arial"/>
          <w:lang w:val="fr-CH"/>
        </w:rPr>
        <w:t xml:space="preserve"> </w:t>
      </w:r>
      <w:r w:rsidR="00C924A3" w:rsidRPr="00AE4769">
        <w:rPr>
          <w:rFonts w:ascii="Arial" w:hAnsi="Arial" w:cs="Arial"/>
          <w:lang w:val="fr-CH"/>
        </w:rPr>
        <w:t xml:space="preserve">sensibilisation à la </w:t>
      </w:r>
      <w:r w:rsidR="000B711A" w:rsidRPr="00AE4769">
        <w:rPr>
          <w:rFonts w:ascii="Arial" w:hAnsi="Arial" w:cs="Arial"/>
          <w:lang w:val="fr-CH"/>
        </w:rPr>
        <w:t xml:space="preserve">gestion, </w:t>
      </w:r>
      <w:r w:rsidRPr="00AE4769">
        <w:rPr>
          <w:rFonts w:ascii="Arial" w:hAnsi="Arial" w:cs="Arial"/>
          <w:lang w:val="fr-CH"/>
        </w:rPr>
        <w:t xml:space="preserve">à </w:t>
      </w:r>
      <w:r w:rsidRPr="00F24255">
        <w:rPr>
          <w:rFonts w:ascii="Arial" w:hAnsi="Arial" w:cs="Arial"/>
          <w:lang w:val="fr-CH"/>
        </w:rPr>
        <w:t>l’</w:t>
      </w:r>
      <w:r w:rsidR="000B711A" w:rsidRPr="00F24255">
        <w:rPr>
          <w:rFonts w:ascii="Arial" w:hAnsi="Arial" w:cs="Arial"/>
          <w:lang w:val="fr-CH"/>
        </w:rPr>
        <w:t xml:space="preserve">accessibilité du lieu de travail, </w:t>
      </w:r>
      <w:r w:rsidRPr="00F24255">
        <w:rPr>
          <w:rFonts w:ascii="Arial" w:hAnsi="Arial" w:cs="Arial"/>
          <w:lang w:val="fr-CH"/>
        </w:rPr>
        <w:t xml:space="preserve">à la </w:t>
      </w:r>
      <w:r w:rsidR="000B711A" w:rsidRPr="00F24255">
        <w:rPr>
          <w:rFonts w:ascii="Arial" w:hAnsi="Arial" w:cs="Arial"/>
          <w:lang w:val="fr-CH"/>
        </w:rPr>
        <w:t xml:space="preserve">gestion des ressources humaines sans obstacles, </w:t>
      </w:r>
      <w:r w:rsidRPr="00F24255">
        <w:rPr>
          <w:rFonts w:ascii="Arial" w:hAnsi="Arial" w:cs="Arial"/>
          <w:lang w:val="fr-CH"/>
        </w:rPr>
        <w:t xml:space="preserve">au </w:t>
      </w:r>
      <w:r w:rsidR="000B711A" w:rsidRPr="00F24255">
        <w:rPr>
          <w:rFonts w:ascii="Arial" w:hAnsi="Arial" w:cs="Arial"/>
          <w:lang w:val="fr-CH"/>
        </w:rPr>
        <w:t xml:space="preserve">leadership inclusif et </w:t>
      </w:r>
      <w:r w:rsidRPr="00F24255">
        <w:rPr>
          <w:rFonts w:ascii="Arial" w:hAnsi="Arial" w:cs="Arial"/>
          <w:lang w:val="fr-CH"/>
        </w:rPr>
        <w:t xml:space="preserve">à la </w:t>
      </w:r>
      <w:r w:rsidR="000B711A" w:rsidRPr="00F24255">
        <w:rPr>
          <w:rFonts w:ascii="Arial" w:hAnsi="Arial" w:cs="Arial"/>
          <w:lang w:val="fr-CH"/>
        </w:rPr>
        <w:t xml:space="preserve">culture d'équipe inclusive. Les offres de formation sont </w:t>
      </w:r>
      <w:r w:rsidR="00B219C1" w:rsidRPr="00F24255">
        <w:rPr>
          <w:rFonts w:ascii="Arial" w:hAnsi="Arial" w:cs="Arial"/>
          <w:lang w:val="fr-CH"/>
        </w:rPr>
        <w:t xml:space="preserve">guidées </w:t>
      </w:r>
      <w:r w:rsidR="00612F3B" w:rsidRPr="00F24255">
        <w:rPr>
          <w:rFonts w:ascii="Arial" w:hAnsi="Arial" w:cs="Arial"/>
          <w:lang w:val="fr-CH"/>
        </w:rPr>
        <w:t xml:space="preserve">par des </w:t>
      </w:r>
      <w:r w:rsidR="000B711A" w:rsidRPr="00F24255">
        <w:rPr>
          <w:rFonts w:ascii="Arial" w:hAnsi="Arial" w:cs="Arial"/>
          <w:lang w:val="fr-CH"/>
        </w:rPr>
        <w:t>apprentissage</w:t>
      </w:r>
      <w:r w:rsidR="00612F3B" w:rsidRPr="00F24255">
        <w:rPr>
          <w:rFonts w:ascii="Arial" w:hAnsi="Arial" w:cs="Arial"/>
          <w:lang w:val="fr-CH"/>
        </w:rPr>
        <w:t>s théoriques</w:t>
      </w:r>
      <w:r w:rsidR="000B711A" w:rsidRPr="00F24255">
        <w:rPr>
          <w:rFonts w:ascii="Arial" w:hAnsi="Arial" w:cs="Arial"/>
          <w:lang w:val="fr-CH"/>
        </w:rPr>
        <w:t xml:space="preserve"> </w:t>
      </w:r>
      <w:r w:rsidRPr="00F24255">
        <w:rPr>
          <w:rFonts w:ascii="Arial" w:hAnsi="Arial" w:cs="Arial"/>
          <w:lang w:val="fr-CH"/>
        </w:rPr>
        <w:t xml:space="preserve">et </w:t>
      </w:r>
      <w:r w:rsidR="00612F3B" w:rsidRPr="00F24255">
        <w:rPr>
          <w:rFonts w:ascii="Arial" w:hAnsi="Arial" w:cs="Arial"/>
          <w:lang w:val="fr-CH"/>
        </w:rPr>
        <w:t>expérientiels</w:t>
      </w:r>
      <w:r w:rsidR="000B711A" w:rsidRPr="00F24255">
        <w:rPr>
          <w:rFonts w:ascii="Arial" w:hAnsi="Arial" w:cs="Arial"/>
          <w:lang w:val="fr-CH"/>
        </w:rPr>
        <w:t>.</w:t>
      </w:r>
    </w:p>
    <w:p w14:paraId="7A55A258" w14:textId="198AE096" w:rsidR="00612F3B" w:rsidRPr="00F24255" w:rsidRDefault="000B711A" w:rsidP="00830701">
      <w:pPr>
        <w:tabs>
          <w:tab w:val="left" w:pos="6096"/>
        </w:tabs>
        <w:snapToGrid w:val="0"/>
        <w:ind w:left="-284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Nous recherchons des personnes </w:t>
      </w:r>
      <w:r w:rsidR="008978C1" w:rsidRPr="00F24255">
        <w:rPr>
          <w:rFonts w:ascii="Arial" w:hAnsi="Arial" w:cs="Arial"/>
          <w:lang w:val="fr-CH"/>
        </w:rPr>
        <w:t>ayant</w:t>
      </w:r>
      <w:r w:rsidRPr="00F24255">
        <w:rPr>
          <w:rFonts w:ascii="Arial" w:hAnsi="Arial" w:cs="Arial"/>
          <w:lang w:val="fr-CH"/>
        </w:rPr>
        <w:t xml:space="preserve"> différent</w:t>
      </w:r>
      <w:r w:rsidR="00BE18FE" w:rsidRPr="00F24255">
        <w:rPr>
          <w:rFonts w:ascii="Arial" w:hAnsi="Arial" w:cs="Arial"/>
          <w:lang w:val="fr-CH"/>
        </w:rPr>
        <w:t>e</w:t>
      </w:r>
      <w:r w:rsidRPr="00F24255">
        <w:rPr>
          <w:rFonts w:ascii="Arial" w:hAnsi="Arial" w:cs="Arial"/>
          <w:lang w:val="fr-CH"/>
        </w:rPr>
        <w:t xml:space="preserve">s </w:t>
      </w:r>
      <w:r w:rsidR="00BE18FE" w:rsidRPr="00F24255">
        <w:rPr>
          <w:rFonts w:ascii="Arial" w:hAnsi="Arial" w:cs="Arial"/>
          <w:lang w:val="fr-CH"/>
        </w:rPr>
        <w:t xml:space="preserve">déficiences </w:t>
      </w:r>
      <w:r w:rsidRPr="00F24255">
        <w:rPr>
          <w:rFonts w:ascii="Arial" w:hAnsi="Arial" w:cs="Arial"/>
          <w:lang w:val="fr-CH"/>
        </w:rPr>
        <w:t xml:space="preserve">pour </w:t>
      </w:r>
      <w:r w:rsidR="00516E58" w:rsidRPr="00F24255">
        <w:rPr>
          <w:rFonts w:ascii="Arial" w:hAnsi="Arial" w:cs="Arial"/>
          <w:lang w:val="fr-CH"/>
        </w:rPr>
        <w:t xml:space="preserve">intégrer </w:t>
      </w:r>
      <w:r w:rsidR="00BA1F68" w:rsidRPr="00F24255">
        <w:rPr>
          <w:rFonts w:ascii="Arial" w:hAnsi="Arial" w:cs="Arial"/>
          <w:lang w:val="fr-CH"/>
        </w:rPr>
        <w:t xml:space="preserve">notre pool d'experts </w:t>
      </w:r>
      <w:r w:rsidR="00612F3B" w:rsidRPr="00F24255">
        <w:rPr>
          <w:rFonts w:ascii="Arial" w:hAnsi="Arial" w:cs="Arial"/>
          <w:lang w:val="fr-CH"/>
        </w:rPr>
        <w:t>de formateurs/</w:t>
      </w:r>
      <w:proofErr w:type="spellStart"/>
      <w:r w:rsidR="00612F3B" w:rsidRPr="00F24255">
        <w:rPr>
          <w:rFonts w:ascii="Arial" w:hAnsi="Arial" w:cs="Arial"/>
          <w:lang w:val="fr-CH"/>
        </w:rPr>
        <w:t>trices</w:t>
      </w:r>
      <w:proofErr w:type="spellEnd"/>
      <w:r w:rsidR="00612F3B" w:rsidRPr="00F24255">
        <w:rPr>
          <w:rFonts w:ascii="Arial" w:hAnsi="Arial" w:cs="Arial"/>
          <w:lang w:val="fr-CH"/>
        </w:rPr>
        <w:t xml:space="preserve"> </w:t>
      </w:r>
      <w:r w:rsidR="00BE18FE" w:rsidRPr="00F24255">
        <w:rPr>
          <w:rFonts w:ascii="Arial" w:hAnsi="Arial" w:cs="Arial"/>
          <w:lang w:val="fr-CH"/>
        </w:rPr>
        <w:t xml:space="preserve">et ainsi </w:t>
      </w:r>
      <w:r w:rsidRPr="00F24255">
        <w:rPr>
          <w:rFonts w:ascii="Arial" w:hAnsi="Arial" w:cs="Arial"/>
          <w:lang w:val="fr-CH"/>
        </w:rPr>
        <w:t xml:space="preserve">compléter l'équipe existante, en particulier </w:t>
      </w:r>
      <w:r w:rsidR="00612F3B" w:rsidRPr="00F24255">
        <w:rPr>
          <w:rFonts w:ascii="Arial" w:hAnsi="Arial" w:cs="Arial"/>
          <w:lang w:val="fr-CH"/>
        </w:rPr>
        <w:t>nous recherchons des personnes avec d’autres incapacités que motrices.</w:t>
      </w:r>
    </w:p>
    <w:p w14:paraId="7FD6924F" w14:textId="77777777" w:rsidR="007F3C0A" w:rsidRPr="001064E6" w:rsidRDefault="007F3C0A" w:rsidP="00830701">
      <w:pPr>
        <w:tabs>
          <w:tab w:val="left" w:pos="6096"/>
        </w:tabs>
        <w:snapToGrid w:val="0"/>
        <w:ind w:left="-284"/>
        <w:rPr>
          <w:rFonts w:ascii="Arial" w:hAnsi="Arial" w:cs="Arial"/>
          <w:sz w:val="11"/>
          <w:szCs w:val="11"/>
          <w:lang w:val="fr-CH"/>
        </w:rPr>
      </w:pPr>
    </w:p>
    <w:p w14:paraId="01A5DFAB" w14:textId="77777777" w:rsidR="00BA1F68" w:rsidRPr="00F24255" w:rsidRDefault="00307219" w:rsidP="00830701">
      <w:pPr>
        <w:tabs>
          <w:tab w:val="left" w:pos="6096"/>
        </w:tabs>
        <w:snapToGrid w:val="0"/>
        <w:ind w:left="-284"/>
        <w:rPr>
          <w:rFonts w:ascii="Arial" w:hAnsi="Arial" w:cs="Arial"/>
          <w:u w:val="single"/>
          <w:lang w:val="fr-CH"/>
        </w:rPr>
      </w:pPr>
      <w:r w:rsidRPr="00F24255">
        <w:rPr>
          <w:rFonts w:ascii="Arial" w:hAnsi="Arial" w:cs="Arial"/>
          <w:u w:val="single"/>
          <w:lang w:val="fr-CH"/>
        </w:rPr>
        <w:t>Tâches</w:t>
      </w:r>
    </w:p>
    <w:p w14:paraId="53825F96" w14:textId="48196032" w:rsidR="00552E9F" w:rsidRPr="00F24255" w:rsidRDefault="00D11C3B" w:rsidP="00830701">
      <w:pPr>
        <w:pStyle w:val="ListParagraph"/>
        <w:numPr>
          <w:ilvl w:val="0"/>
          <w:numId w:val="43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Après une phase d</w:t>
      </w:r>
      <w:r w:rsidR="00612F3B" w:rsidRPr="00F24255">
        <w:rPr>
          <w:rFonts w:ascii="Arial" w:hAnsi="Arial" w:cs="Arial"/>
          <w:lang w:val="fr-CH"/>
        </w:rPr>
        <w:t>’instruction</w:t>
      </w:r>
      <w:r w:rsidRPr="00F24255">
        <w:rPr>
          <w:rFonts w:ascii="Arial" w:hAnsi="Arial" w:cs="Arial"/>
          <w:lang w:val="fr-CH"/>
        </w:rPr>
        <w:t xml:space="preserve">, </w:t>
      </w:r>
      <w:r w:rsidR="006772E3" w:rsidRPr="00F24255">
        <w:rPr>
          <w:rFonts w:ascii="Arial" w:hAnsi="Arial" w:cs="Arial"/>
          <w:lang w:val="fr-CH"/>
        </w:rPr>
        <w:t xml:space="preserve">vous </w:t>
      </w:r>
      <w:r w:rsidRPr="00F24255">
        <w:rPr>
          <w:rFonts w:ascii="Arial" w:hAnsi="Arial" w:cs="Arial"/>
          <w:lang w:val="fr-CH"/>
        </w:rPr>
        <w:t>organise</w:t>
      </w:r>
      <w:r w:rsidR="006772E3" w:rsidRPr="00F24255">
        <w:rPr>
          <w:rFonts w:ascii="Arial" w:hAnsi="Arial" w:cs="Arial"/>
          <w:lang w:val="fr-CH"/>
        </w:rPr>
        <w:t>z</w:t>
      </w:r>
      <w:r w:rsidRPr="00F24255">
        <w:rPr>
          <w:rFonts w:ascii="Arial" w:hAnsi="Arial" w:cs="Arial"/>
          <w:lang w:val="fr-CH"/>
        </w:rPr>
        <w:t xml:space="preserve"> de manière indépendante </w:t>
      </w:r>
      <w:r w:rsidR="00FD0124">
        <w:rPr>
          <w:rFonts w:ascii="Arial" w:hAnsi="Arial" w:cs="Arial"/>
          <w:lang w:val="fr-CH"/>
        </w:rPr>
        <w:t xml:space="preserve">et donnez </w:t>
      </w:r>
      <w:r w:rsidRPr="00F24255">
        <w:rPr>
          <w:rFonts w:ascii="Arial" w:hAnsi="Arial" w:cs="Arial"/>
          <w:lang w:val="fr-CH"/>
        </w:rPr>
        <w:t xml:space="preserve">des </w:t>
      </w:r>
      <w:r w:rsidR="00062DE1" w:rsidRPr="00F24255">
        <w:rPr>
          <w:rFonts w:ascii="Arial" w:hAnsi="Arial" w:cs="Arial"/>
          <w:lang w:val="fr-CH"/>
        </w:rPr>
        <w:t>formations</w:t>
      </w:r>
      <w:r w:rsidRPr="00F24255">
        <w:rPr>
          <w:rFonts w:ascii="Arial" w:hAnsi="Arial" w:cs="Arial"/>
          <w:lang w:val="fr-CH"/>
        </w:rPr>
        <w:t xml:space="preserve"> dans les </w:t>
      </w:r>
      <w:r w:rsidR="00AE4769">
        <w:rPr>
          <w:rFonts w:ascii="Arial" w:hAnsi="Arial" w:cs="Arial"/>
          <w:lang w:val="fr-CH"/>
        </w:rPr>
        <w:t xml:space="preserve">administrations ou </w:t>
      </w:r>
      <w:r w:rsidR="00676AEF" w:rsidRPr="00F24255">
        <w:rPr>
          <w:rFonts w:ascii="Arial" w:hAnsi="Arial" w:cs="Arial"/>
          <w:lang w:val="fr-CH"/>
        </w:rPr>
        <w:t xml:space="preserve">entreprises du marché </w:t>
      </w:r>
      <w:r w:rsidR="00612F3B" w:rsidRPr="00F24255">
        <w:rPr>
          <w:rFonts w:ascii="Arial" w:hAnsi="Arial" w:cs="Arial"/>
          <w:lang w:val="fr-CH"/>
        </w:rPr>
        <w:t>de l’économie ordinaire</w:t>
      </w:r>
    </w:p>
    <w:p w14:paraId="4B99EDBC" w14:textId="278F9AE8" w:rsidR="00D11C3B" w:rsidRPr="00F24255" w:rsidRDefault="006772E3" w:rsidP="00830701">
      <w:pPr>
        <w:pStyle w:val="ListParagraph"/>
        <w:numPr>
          <w:ilvl w:val="0"/>
          <w:numId w:val="43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Vous </w:t>
      </w:r>
      <w:r w:rsidR="00D11C3B" w:rsidRPr="00F24255">
        <w:rPr>
          <w:rFonts w:ascii="Arial" w:hAnsi="Arial" w:cs="Arial"/>
          <w:lang w:val="fr-CH"/>
        </w:rPr>
        <w:t>utilis</w:t>
      </w:r>
      <w:r w:rsidRPr="00F24255">
        <w:rPr>
          <w:rFonts w:ascii="Arial" w:hAnsi="Arial" w:cs="Arial"/>
          <w:lang w:val="fr-CH"/>
        </w:rPr>
        <w:t>ez</w:t>
      </w:r>
      <w:r w:rsidR="00D11C3B" w:rsidRPr="00F24255">
        <w:rPr>
          <w:rFonts w:ascii="Arial" w:hAnsi="Arial" w:cs="Arial"/>
          <w:lang w:val="fr-CH"/>
        </w:rPr>
        <w:t xml:space="preserve"> les méthodes, les concepts et les documents que nous avons développés</w:t>
      </w:r>
    </w:p>
    <w:p w14:paraId="6B422E58" w14:textId="4B368C26" w:rsidR="00BA1F68" w:rsidRPr="00F24255" w:rsidRDefault="00D11C3B" w:rsidP="00830701">
      <w:pPr>
        <w:pStyle w:val="ListParagraph"/>
        <w:numPr>
          <w:ilvl w:val="0"/>
          <w:numId w:val="43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Vous contribuez à l'</w:t>
      </w:r>
      <w:r w:rsidR="003353AA" w:rsidRPr="00F24255">
        <w:rPr>
          <w:rFonts w:ascii="Arial" w:hAnsi="Arial" w:cs="Arial"/>
          <w:lang w:val="fr-CH"/>
        </w:rPr>
        <w:t xml:space="preserve">amélioration des </w:t>
      </w:r>
      <w:r w:rsidR="00062DE1" w:rsidRPr="00F24255">
        <w:rPr>
          <w:rFonts w:ascii="Arial" w:hAnsi="Arial" w:cs="Arial"/>
          <w:lang w:val="fr-CH"/>
        </w:rPr>
        <w:t>formations</w:t>
      </w:r>
      <w:r w:rsidRPr="00F24255">
        <w:rPr>
          <w:rFonts w:ascii="Arial" w:hAnsi="Arial" w:cs="Arial"/>
          <w:lang w:val="fr-CH"/>
        </w:rPr>
        <w:t xml:space="preserve"> en apportant vos connaissances et vos idées</w:t>
      </w:r>
    </w:p>
    <w:p w14:paraId="64F8D922" w14:textId="77777777" w:rsidR="00BA1F68" w:rsidRPr="00F24255" w:rsidRDefault="00BA1F68" w:rsidP="00830701">
      <w:pPr>
        <w:tabs>
          <w:tab w:val="left" w:pos="6096"/>
        </w:tabs>
        <w:snapToGrid w:val="0"/>
        <w:ind w:left="-284"/>
        <w:rPr>
          <w:rFonts w:ascii="Arial" w:hAnsi="Arial" w:cs="Arial"/>
          <w:u w:val="single"/>
          <w:lang w:val="fr-CH"/>
        </w:rPr>
      </w:pPr>
      <w:r w:rsidRPr="00F24255">
        <w:rPr>
          <w:rFonts w:ascii="Arial" w:hAnsi="Arial" w:cs="Arial"/>
          <w:u w:val="single"/>
          <w:lang w:val="fr-CH"/>
        </w:rPr>
        <w:t>Qualifications</w:t>
      </w:r>
    </w:p>
    <w:p w14:paraId="39AECE3C" w14:textId="0A41AB21" w:rsidR="00BA1F68" w:rsidRPr="00F24255" w:rsidRDefault="006772E3" w:rsidP="00830701">
      <w:pPr>
        <w:pStyle w:val="ListParagraph"/>
        <w:numPr>
          <w:ilvl w:val="0"/>
          <w:numId w:val="45"/>
        </w:numPr>
        <w:tabs>
          <w:tab w:val="left" w:pos="6096"/>
        </w:tabs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Vous </w:t>
      </w:r>
      <w:r w:rsidR="00BA1F68" w:rsidRPr="00F24255">
        <w:rPr>
          <w:rFonts w:ascii="Arial" w:hAnsi="Arial" w:cs="Arial"/>
          <w:lang w:val="fr-CH"/>
        </w:rPr>
        <w:t>vive</w:t>
      </w:r>
      <w:r w:rsidRPr="00F24255">
        <w:rPr>
          <w:rFonts w:ascii="Arial" w:hAnsi="Arial" w:cs="Arial"/>
          <w:lang w:val="fr-CH"/>
        </w:rPr>
        <w:t>z</w:t>
      </w:r>
      <w:r w:rsidR="00BA1F68" w:rsidRPr="00F24255">
        <w:rPr>
          <w:rFonts w:ascii="Arial" w:hAnsi="Arial" w:cs="Arial"/>
          <w:lang w:val="fr-CH"/>
        </w:rPr>
        <w:t xml:space="preserve"> </w:t>
      </w:r>
      <w:r w:rsidRPr="00F24255">
        <w:rPr>
          <w:rFonts w:ascii="Arial" w:hAnsi="Arial" w:cs="Arial"/>
          <w:lang w:val="fr-CH"/>
        </w:rPr>
        <w:t>vous</w:t>
      </w:r>
      <w:r w:rsidR="00BA1F68" w:rsidRPr="00F24255">
        <w:rPr>
          <w:rFonts w:ascii="Arial" w:hAnsi="Arial" w:cs="Arial"/>
          <w:lang w:val="fr-CH"/>
        </w:rPr>
        <w:t xml:space="preserve">-mêmes avec </w:t>
      </w:r>
      <w:r w:rsidR="00260050" w:rsidRPr="00F24255">
        <w:rPr>
          <w:rFonts w:ascii="Arial" w:hAnsi="Arial" w:cs="Arial"/>
          <w:lang w:val="fr-CH"/>
        </w:rPr>
        <w:t>un</w:t>
      </w:r>
      <w:r w:rsidR="00612F3B" w:rsidRPr="00F24255">
        <w:rPr>
          <w:rFonts w:ascii="Arial" w:hAnsi="Arial" w:cs="Arial"/>
          <w:lang w:val="fr-CH"/>
        </w:rPr>
        <w:t xml:space="preserve">e déficience </w:t>
      </w:r>
      <w:r w:rsidR="00BA1F68" w:rsidRPr="00F24255">
        <w:rPr>
          <w:rFonts w:ascii="Arial" w:hAnsi="Arial" w:cs="Arial"/>
          <w:lang w:val="fr-CH"/>
        </w:rPr>
        <w:t xml:space="preserve">ou </w:t>
      </w:r>
      <w:r w:rsidRPr="00F24255">
        <w:rPr>
          <w:rFonts w:ascii="Arial" w:hAnsi="Arial" w:cs="Arial"/>
          <w:lang w:val="fr-CH"/>
        </w:rPr>
        <w:t xml:space="preserve">êtes </w:t>
      </w:r>
      <w:r w:rsidR="00BA1F68" w:rsidRPr="00F24255">
        <w:rPr>
          <w:rFonts w:ascii="Arial" w:hAnsi="Arial" w:cs="Arial"/>
          <w:lang w:val="fr-CH"/>
        </w:rPr>
        <w:t>parent</w:t>
      </w:r>
      <w:r w:rsidR="00260050" w:rsidRPr="00F24255">
        <w:rPr>
          <w:rFonts w:ascii="Arial" w:hAnsi="Arial" w:cs="Arial"/>
          <w:lang w:val="fr-CH"/>
        </w:rPr>
        <w:t xml:space="preserve"> et avez une </w:t>
      </w:r>
      <w:r w:rsidR="003353AA" w:rsidRPr="00F24255">
        <w:rPr>
          <w:rFonts w:ascii="Arial" w:hAnsi="Arial" w:cs="Arial"/>
          <w:lang w:val="fr-CH"/>
        </w:rPr>
        <w:t>attitude de base consistant à représenter</w:t>
      </w:r>
      <w:r w:rsidR="00612F3B" w:rsidRPr="00F24255">
        <w:rPr>
          <w:rFonts w:ascii="Arial" w:hAnsi="Arial" w:cs="Arial"/>
          <w:lang w:val="fr-CH"/>
        </w:rPr>
        <w:t xml:space="preserve"> positivement</w:t>
      </w:r>
      <w:r w:rsidR="003353AA" w:rsidRPr="00F24255">
        <w:rPr>
          <w:rFonts w:ascii="Arial" w:hAnsi="Arial" w:cs="Arial"/>
          <w:lang w:val="fr-CH"/>
        </w:rPr>
        <w:t xml:space="preserve"> les besoins des personnes concernées</w:t>
      </w:r>
    </w:p>
    <w:p w14:paraId="022AA852" w14:textId="03EB48D3" w:rsidR="00BA1F68" w:rsidRPr="00F24255" w:rsidRDefault="00307219" w:rsidP="00830701">
      <w:pPr>
        <w:pStyle w:val="ListParagraph"/>
        <w:numPr>
          <w:ilvl w:val="0"/>
          <w:numId w:val="45"/>
        </w:numPr>
        <w:tabs>
          <w:tab w:val="left" w:pos="6096"/>
        </w:tabs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Vous avez une </w:t>
      </w:r>
      <w:r w:rsidR="00BA1F68" w:rsidRPr="00F24255">
        <w:rPr>
          <w:rFonts w:ascii="Arial" w:hAnsi="Arial" w:cs="Arial"/>
          <w:lang w:val="fr-CH"/>
        </w:rPr>
        <w:t xml:space="preserve">bonne connaissance de la </w:t>
      </w:r>
      <w:r w:rsidR="00612F3B" w:rsidRPr="00F24255">
        <w:rPr>
          <w:rFonts w:ascii="Arial" w:hAnsi="Arial" w:cs="Arial"/>
          <w:lang w:val="fr-CH"/>
        </w:rPr>
        <w:t>Convention des Nations Unies relative aux droits des personnes handicapées</w:t>
      </w:r>
      <w:r w:rsidR="00612F3B" w:rsidRPr="00F24255">
        <w:rPr>
          <w:rFonts w:ascii="Arial" w:hAnsi="Arial" w:cs="Arial"/>
          <w:lang w:val="fr-CH"/>
        </w:rPr>
        <w:t xml:space="preserve"> (CDPH</w:t>
      </w:r>
      <w:r w:rsidR="00260050" w:rsidRPr="00F24255">
        <w:rPr>
          <w:rFonts w:ascii="Arial" w:hAnsi="Arial" w:cs="Arial"/>
          <w:lang w:val="fr-CH"/>
        </w:rPr>
        <w:t xml:space="preserve">) </w:t>
      </w:r>
      <w:r w:rsidR="00BA1F68" w:rsidRPr="00F24255">
        <w:rPr>
          <w:rFonts w:ascii="Arial" w:hAnsi="Arial" w:cs="Arial"/>
          <w:lang w:val="fr-CH"/>
        </w:rPr>
        <w:t>et de l'Observation générale n°7</w:t>
      </w:r>
      <w:r w:rsidR="00612F3B" w:rsidRPr="00F24255">
        <w:rPr>
          <w:rFonts w:ascii="Arial" w:hAnsi="Arial" w:cs="Arial"/>
          <w:lang w:val="fr-CH"/>
        </w:rPr>
        <w:t xml:space="preserve"> </w:t>
      </w:r>
      <w:r w:rsidR="00612F3B" w:rsidRPr="00F24255">
        <w:rPr>
          <w:rFonts w:ascii="Arial" w:hAnsi="Arial" w:cs="Arial"/>
          <w:lang w:val="fr-CH"/>
        </w:rPr>
        <w:t>sur la participation des personnes en situation de handicap</w:t>
      </w:r>
    </w:p>
    <w:p w14:paraId="39880112" w14:textId="32BD8811" w:rsidR="00307219" w:rsidRPr="00F24255" w:rsidRDefault="00307219" w:rsidP="00830701">
      <w:pPr>
        <w:pStyle w:val="ListParagraph"/>
        <w:numPr>
          <w:ilvl w:val="0"/>
          <w:numId w:val="45"/>
        </w:numPr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Vous avez une bonne connaissance/expérience dans le domaine du travail (gestion des ressources humaines, outils d'inclusion professionnelle)</w:t>
      </w:r>
    </w:p>
    <w:p w14:paraId="1A826D05" w14:textId="2BEC9EFB" w:rsidR="008978C1" w:rsidRPr="00F24255" w:rsidRDefault="008978C1" w:rsidP="00D40CCE">
      <w:pPr>
        <w:pStyle w:val="ListParagraph"/>
        <w:numPr>
          <w:ilvl w:val="0"/>
          <w:numId w:val="45"/>
        </w:numPr>
        <w:tabs>
          <w:tab w:val="left" w:pos="6096"/>
        </w:tabs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lastRenderedPageBreak/>
        <w:t>Vous avez l'</w:t>
      </w:r>
      <w:r w:rsidR="00D40CCE" w:rsidRPr="00F24255">
        <w:rPr>
          <w:rFonts w:ascii="Arial" w:hAnsi="Arial" w:cs="Arial"/>
          <w:lang w:val="fr-CH"/>
        </w:rPr>
        <w:t xml:space="preserve">habitude de </w:t>
      </w:r>
      <w:r w:rsidRPr="00F24255">
        <w:rPr>
          <w:rFonts w:ascii="Arial" w:hAnsi="Arial" w:cs="Arial"/>
          <w:lang w:val="fr-CH"/>
        </w:rPr>
        <w:t xml:space="preserve">processus d'apprentissage et êtes ouvert et intéressé par les connaissances expérientielles des participants </w:t>
      </w:r>
      <w:r w:rsidR="00062DE1" w:rsidRPr="00F24255">
        <w:rPr>
          <w:rFonts w:ascii="Arial" w:hAnsi="Arial" w:cs="Arial"/>
          <w:lang w:val="fr-CH"/>
        </w:rPr>
        <w:t>aux formations</w:t>
      </w:r>
      <w:r w:rsidR="00D40CCE" w:rsidRPr="00F24255">
        <w:rPr>
          <w:rFonts w:ascii="Arial" w:hAnsi="Arial" w:cs="Arial"/>
          <w:lang w:val="fr-CH"/>
        </w:rPr>
        <w:t xml:space="preserve"> et </w:t>
      </w:r>
      <w:r w:rsidR="00D40CCE" w:rsidRPr="00F24255">
        <w:rPr>
          <w:rFonts w:ascii="Arial" w:hAnsi="Arial" w:cs="Arial"/>
          <w:lang w:val="fr-CH"/>
        </w:rPr>
        <w:t xml:space="preserve">ainsi </w:t>
      </w:r>
      <w:r w:rsidR="00FD0124" w:rsidRPr="00FD0124">
        <w:rPr>
          <w:rFonts w:ascii="Arial" w:hAnsi="Arial" w:cs="Arial"/>
          <w:lang w:val="fr-CH"/>
        </w:rPr>
        <w:t>créez</w:t>
      </w:r>
      <w:r w:rsidR="00FD0124">
        <w:rPr>
          <w:rFonts w:ascii="Arial" w:hAnsi="Arial" w:cs="Arial"/>
          <w:lang w:val="fr-CH"/>
        </w:rPr>
        <w:t xml:space="preserve"> </w:t>
      </w:r>
      <w:r w:rsidR="00D40CCE" w:rsidRPr="00F24255">
        <w:rPr>
          <w:rFonts w:ascii="Arial" w:hAnsi="Arial" w:cs="Arial"/>
          <w:lang w:val="fr-CH"/>
        </w:rPr>
        <w:t>un environnement convivial et engageant pour les participants qualifiés</w:t>
      </w:r>
    </w:p>
    <w:p w14:paraId="189D08A0" w14:textId="57FF4C8E" w:rsidR="008978C1" w:rsidRPr="00F24255" w:rsidRDefault="008978C1" w:rsidP="00830701">
      <w:pPr>
        <w:pStyle w:val="ListParagraph"/>
        <w:numPr>
          <w:ilvl w:val="0"/>
          <w:numId w:val="45"/>
        </w:numPr>
        <w:tabs>
          <w:tab w:val="left" w:pos="6096"/>
        </w:tabs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Vous avez la capacité d'adopter le point de vue d'autres </w:t>
      </w:r>
      <w:r w:rsidR="00D40CCE" w:rsidRPr="00F24255">
        <w:rPr>
          <w:rFonts w:ascii="Arial" w:hAnsi="Arial" w:cs="Arial"/>
          <w:lang w:val="fr-CH"/>
        </w:rPr>
        <w:t>situation</w:t>
      </w:r>
      <w:r w:rsidR="00FD0124">
        <w:rPr>
          <w:rFonts w:ascii="Arial" w:hAnsi="Arial" w:cs="Arial"/>
          <w:lang w:val="fr-CH"/>
        </w:rPr>
        <w:t>s</w:t>
      </w:r>
      <w:r w:rsidRPr="00F24255">
        <w:rPr>
          <w:rFonts w:ascii="Arial" w:hAnsi="Arial" w:cs="Arial"/>
          <w:lang w:val="fr-CH"/>
        </w:rPr>
        <w:t xml:space="preserve"> de handicap et </w:t>
      </w:r>
      <w:r w:rsidR="007609D6" w:rsidRPr="00F24255">
        <w:rPr>
          <w:rFonts w:ascii="Arial" w:hAnsi="Arial" w:cs="Arial"/>
          <w:lang w:val="fr-CH"/>
        </w:rPr>
        <w:t xml:space="preserve">ainsi </w:t>
      </w:r>
      <w:r w:rsidRPr="00F24255">
        <w:rPr>
          <w:rFonts w:ascii="Arial" w:hAnsi="Arial" w:cs="Arial"/>
          <w:lang w:val="fr-CH"/>
        </w:rPr>
        <w:t xml:space="preserve">de représenter </w:t>
      </w:r>
      <w:r w:rsidR="00D40CCE" w:rsidRPr="00F24255">
        <w:rPr>
          <w:rFonts w:ascii="Arial" w:hAnsi="Arial" w:cs="Arial"/>
          <w:lang w:val="fr-CH"/>
        </w:rPr>
        <w:t xml:space="preserve">l’inclusion </w:t>
      </w:r>
      <w:r w:rsidRPr="00F24255">
        <w:rPr>
          <w:rFonts w:ascii="Arial" w:hAnsi="Arial" w:cs="Arial"/>
          <w:lang w:val="fr-CH"/>
        </w:rPr>
        <w:t>de manière globale</w:t>
      </w:r>
    </w:p>
    <w:p w14:paraId="319DDA9F" w14:textId="3E528545" w:rsidR="00552E9F" w:rsidRPr="00F24255" w:rsidRDefault="00307219" w:rsidP="00830701">
      <w:pPr>
        <w:pStyle w:val="ListParagraph"/>
        <w:numPr>
          <w:ilvl w:val="0"/>
          <w:numId w:val="45"/>
        </w:numPr>
        <w:tabs>
          <w:tab w:val="left" w:pos="6096"/>
        </w:tabs>
        <w:snapToGrid w:val="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Vous </w:t>
      </w:r>
      <w:r w:rsidR="00D40CCE" w:rsidRPr="00F24255">
        <w:rPr>
          <w:rFonts w:ascii="Arial" w:hAnsi="Arial" w:cs="Arial"/>
          <w:lang w:val="fr-CH"/>
        </w:rPr>
        <w:t xml:space="preserve">avez </w:t>
      </w:r>
      <w:r w:rsidRPr="00F24255">
        <w:rPr>
          <w:rFonts w:ascii="Arial" w:hAnsi="Arial" w:cs="Arial"/>
          <w:lang w:val="fr-CH"/>
        </w:rPr>
        <w:t>de l'</w:t>
      </w:r>
      <w:r w:rsidR="00BA1F68" w:rsidRPr="00F24255">
        <w:rPr>
          <w:rFonts w:ascii="Arial" w:hAnsi="Arial" w:cs="Arial"/>
          <w:lang w:val="fr-CH"/>
        </w:rPr>
        <w:t>expérience dans la gestion de</w:t>
      </w:r>
      <w:r w:rsidR="00062DE1" w:rsidRPr="00F24255">
        <w:rPr>
          <w:rFonts w:ascii="Arial" w:hAnsi="Arial" w:cs="Arial"/>
          <w:lang w:val="fr-CH"/>
        </w:rPr>
        <w:t xml:space="preserve"> formations</w:t>
      </w:r>
      <w:r w:rsidR="00BA1F68" w:rsidRPr="00F24255">
        <w:rPr>
          <w:rFonts w:ascii="Arial" w:hAnsi="Arial" w:cs="Arial"/>
          <w:lang w:val="fr-CH"/>
        </w:rPr>
        <w:t>/l'orientation de</w:t>
      </w:r>
      <w:r w:rsidR="00D40CCE" w:rsidRPr="00F24255">
        <w:rPr>
          <w:rFonts w:ascii="Arial" w:hAnsi="Arial" w:cs="Arial"/>
          <w:lang w:val="fr-CH"/>
        </w:rPr>
        <w:t xml:space="preserve"> collaborateurs </w:t>
      </w:r>
      <w:r w:rsidR="00B351DC" w:rsidRPr="00F24255">
        <w:rPr>
          <w:rFonts w:ascii="Arial" w:hAnsi="Arial" w:cs="Arial"/>
          <w:lang w:val="fr-CH"/>
        </w:rPr>
        <w:t xml:space="preserve">et </w:t>
      </w:r>
      <w:r w:rsidR="00552E9F" w:rsidRPr="00F24255">
        <w:rPr>
          <w:rFonts w:ascii="Arial" w:hAnsi="Arial" w:cs="Arial"/>
          <w:lang w:val="fr-CH"/>
        </w:rPr>
        <w:t xml:space="preserve">les </w:t>
      </w:r>
      <w:r w:rsidR="00B351DC" w:rsidRPr="00F24255">
        <w:rPr>
          <w:rFonts w:ascii="Arial" w:hAnsi="Arial" w:cs="Arial"/>
          <w:lang w:val="fr-CH"/>
        </w:rPr>
        <w:t xml:space="preserve">compétences nécessaires pour </w:t>
      </w:r>
      <w:r w:rsidR="00552E9F" w:rsidRPr="00F24255">
        <w:rPr>
          <w:rFonts w:ascii="Arial" w:hAnsi="Arial" w:cs="Arial"/>
          <w:lang w:val="fr-CH"/>
        </w:rPr>
        <w:t>écouter et communiquer de manière claire</w:t>
      </w:r>
      <w:r w:rsidR="00D40CCE" w:rsidRPr="00F24255">
        <w:rPr>
          <w:rFonts w:ascii="Arial" w:hAnsi="Arial" w:cs="Arial"/>
          <w:lang w:val="fr-CH"/>
        </w:rPr>
        <w:t xml:space="preserve"> et motivante</w:t>
      </w:r>
    </w:p>
    <w:p w14:paraId="4840D6FC" w14:textId="7ECF6CD9" w:rsidR="00537186" w:rsidRPr="00F24255" w:rsidRDefault="00537186" w:rsidP="007F3C0A">
      <w:pPr>
        <w:pStyle w:val="ListParagraph"/>
        <w:numPr>
          <w:ilvl w:val="0"/>
          <w:numId w:val="45"/>
        </w:numPr>
        <w:tabs>
          <w:tab w:val="left" w:pos="6096"/>
        </w:tabs>
        <w:snapToGrid w:val="0"/>
        <w:spacing w:after="120"/>
        <w:ind w:left="714" w:hanging="357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Vous avez l'esprit d'équipe</w:t>
      </w:r>
    </w:p>
    <w:p w14:paraId="7A845071" w14:textId="154F1045" w:rsidR="00B219C1" w:rsidRPr="00F24255" w:rsidRDefault="00B219C1" w:rsidP="00D40CCE">
      <w:pPr>
        <w:tabs>
          <w:tab w:val="left" w:pos="6096"/>
        </w:tabs>
        <w:snapToGrid w:val="0"/>
        <w:ind w:left="360"/>
        <w:rPr>
          <w:rFonts w:ascii="Arial" w:hAnsi="Arial" w:cs="Arial"/>
          <w:u w:val="single"/>
          <w:lang w:val="fr-CH"/>
        </w:rPr>
      </w:pPr>
      <w:r w:rsidRPr="00F24255">
        <w:rPr>
          <w:rFonts w:ascii="Arial" w:hAnsi="Arial" w:cs="Arial"/>
          <w:u w:val="single"/>
          <w:lang w:val="fr-CH"/>
        </w:rPr>
        <w:t>En outre, idéalement</w:t>
      </w:r>
      <w:r w:rsidR="00887A22" w:rsidRPr="00F24255">
        <w:rPr>
          <w:rFonts w:ascii="Arial" w:hAnsi="Arial" w:cs="Arial"/>
          <w:u w:val="single"/>
          <w:lang w:val="fr-CH"/>
        </w:rPr>
        <w:t xml:space="preserve"> vous avez :</w:t>
      </w:r>
    </w:p>
    <w:p w14:paraId="410F0985" w14:textId="027798D5" w:rsidR="003353AA" w:rsidRPr="00F24255" w:rsidRDefault="00767597" w:rsidP="00830701">
      <w:pPr>
        <w:pStyle w:val="ListParagraph"/>
        <w:numPr>
          <w:ilvl w:val="0"/>
          <w:numId w:val="27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U</w:t>
      </w:r>
      <w:r w:rsidR="003353AA" w:rsidRPr="00F24255">
        <w:rPr>
          <w:rFonts w:ascii="Arial" w:hAnsi="Arial" w:cs="Arial"/>
          <w:lang w:val="fr-CH"/>
        </w:rPr>
        <w:t xml:space="preserve">n diplôme </w:t>
      </w:r>
      <w:r w:rsidR="00887A22" w:rsidRPr="00F24255">
        <w:rPr>
          <w:rFonts w:ascii="Arial" w:hAnsi="Arial" w:cs="Arial"/>
          <w:lang w:val="fr-CH"/>
        </w:rPr>
        <w:t xml:space="preserve">de formation </w:t>
      </w:r>
      <w:r w:rsidR="003353AA" w:rsidRPr="00F24255">
        <w:rPr>
          <w:rFonts w:ascii="Arial" w:hAnsi="Arial" w:cs="Arial"/>
          <w:lang w:val="fr-CH"/>
        </w:rPr>
        <w:t xml:space="preserve">pour adultes </w:t>
      </w:r>
      <w:r w:rsidR="00B219C1" w:rsidRPr="00F24255">
        <w:rPr>
          <w:rFonts w:ascii="Arial" w:hAnsi="Arial" w:cs="Arial"/>
          <w:lang w:val="fr-CH"/>
        </w:rPr>
        <w:t>ou une qualification équivalente</w:t>
      </w:r>
    </w:p>
    <w:p w14:paraId="78ED0090" w14:textId="412EDC1A" w:rsidR="00BA1F68" w:rsidRPr="00F24255" w:rsidRDefault="00767597" w:rsidP="00830701">
      <w:pPr>
        <w:pStyle w:val="ListParagraph"/>
        <w:numPr>
          <w:ilvl w:val="0"/>
          <w:numId w:val="27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U</w:t>
      </w:r>
      <w:r w:rsidR="00BA1F68" w:rsidRPr="00F24255">
        <w:rPr>
          <w:rFonts w:ascii="Arial" w:hAnsi="Arial" w:cs="Arial"/>
          <w:lang w:val="fr-CH"/>
        </w:rPr>
        <w:t xml:space="preserve">ne </w:t>
      </w:r>
      <w:r w:rsidR="005E4153" w:rsidRPr="00F24255">
        <w:rPr>
          <w:rFonts w:ascii="Arial" w:hAnsi="Arial" w:cs="Arial"/>
          <w:lang w:val="fr-CH"/>
        </w:rPr>
        <w:t xml:space="preserve">bonne </w:t>
      </w:r>
      <w:r w:rsidR="00BA1F68" w:rsidRPr="00F24255">
        <w:rPr>
          <w:rFonts w:ascii="Arial" w:hAnsi="Arial" w:cs="Arial"/>
          <w:lang w:val="fr-CH"/>
        </w:rPr>
        <w:t>connaissance de l'environnement du secteur privé</w:t>
      </w:r>
      <w:r w:rsidR="00B219C1" w:rsidRPr="00F24255">
        <w:rPr>
          <w:rFonts w:ascii="Arial" w:hAnsi="Arial" w:cs="Arial"/>
          <w:lang w:val="fr-CH"/>
        </w:rPr>
        <w:t>, de l'</w:t>
      </w:r>
      <w:r w:rsidR="00BA1F68" w:rsidRPr="00F24255">
        <w:rPr>
          <w:rFonts w:ascii="Arial" w:hAnsi="Arial" w:cs="Arial"/>
          <w:lang w:val="fr-CH"/>
        </w:rPr>
        <w:t xml:space="preserve">environnement des organisations </w:t>
      </w:r>
      <w:r w:rsidR="00B219C1" w:rsidRPr="00F24255">
        <w:rPr>
          <w:rFonts w:ascii="Arial" w:hAnsi="Arial" w:cs="Arial"/>
          <w:lang w:val="fr-CH"/>
        </w:rPr>
        <w:t>et de l</w:t>
      </w:r>
      <w:r w:rsidR="00BA1F68" w:rsidRPr="00F24255">
        <w:rPr>
          <w:rFonts w:ascii="Arial" w:hAnsi="Arial" w:cs="Arial"/>
          <w:lang w:val="fr-CH"/>
        </w:rPr>
        <w:t>'administration</w:t>
      </w:r>
    </w:p>
    <w:p w14:paraId="373B9EEE" w14:textId="53E0F92C" w:rsidR="00BA1F68" w:rsidRPr="00F24255" w:rsidRDefault="00887A22" w:rsidP="00830701">
      <w:pPr>
        <w:pStyle w:val="ListParagraph"/>
        <w:numPr>
          <w:ilvl w:val="0"/>
          <w:numId w:val="27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Une c</w:t>
      </w:r>
      <w:r w:rsidR="00B219C1" w:rsidRPr="00F24255">
        <w:rPr>
          <w:rFonts w:ascii="Arial" w:hAnsi="Arial" w:cs="Arial"/>
          <w:lang w:val="fr-CH"/>
        </w:rPr>
        <w:t xml:space="preserve">onnaissance des </w:t>
      </w:r>
      <w:r w:rsidR="00BA1F68" w:rsidRPr="00F24255">
        <w:rPr>
          <w:rFonts w:ascii="Arial" w:hAnsi="Arial" w:cs="Arial"/>
          <w:lang w:val="fr-CH"/>
        </w:rPr>
        <w:t xml:space="preserve">exigences </w:t>
      </w:r>
      <w:r w:rsidR="00B219C1" w:rsidRPr="00F24255">
        <w:rPr>
          <w:rFonts w:ascii="Arial" w:hAnsi="Arial" w:cs="Arial"/>
          <w:lang w:val="fr-CH"/>
        </w:rPr>
        <w:t xml:space="preserve">normatives </w:t>
      </w:r>
      <w:r w:rsidR="00BA1F68" w:rsidRPr="00F24255">
        <w:rPr>
          <w:rFonts w:ascii="Arial" w:hAnsi="Arial" w:cs="Arial"/>
          <w:lang w:val="fr-CH"/>
        </w:rPr>
        <w:t xml:space="preserve">telles que les normes SIA et VSS, </w:t>
      </w:r>
      <w:r w:rsidR="00537186" w:rsidRPr="00F24255">
        <w:rPr>
          <w:rFonts w:ascii="Arial" w:hAnsi="Arial" w:cs="Arial"/>
          <w:lang w:val="fr-CH"/>
        </w:rPr>
        <w:t xml:space="preserve">qui contiennent des règlements sur </w:t>
      </w:r>
      <w:r w:rsidR="009664B7" w:rsidRPr="00F24255">
        <w:rPr>
          <w:rFonts w:ascii="Arial" w:hAnsi="Arial" w:cs="Arial"/>
          <w:lang w:val="fr-CH"/>
        </w:rPr>
        <w:t>la construction sans obstacles</w:t>
      </w:r>
      <w:r w:rsidR="00BA1F68" w:rsidRPr="00F24255">
        <w:rPr>
          <w:rFonts w:ascii="Arial" w:hAnsi="Arial" w:cs="Arial"/>
          <w:lang w:val="fr-CH"/>
        </w:rPr>
        <w:t xml:space="preserve">, </w:t>
      </w:r>
      <w:r w:rsidR="00537186" w:rsidRPr="00F24255">
        <w:rPr>
          <w:rFonts w:ascii="Arial" w:hAnsi="Arial" w:cs="Arial"/>
          <w:lang w:val="fr-CH"/>
        </w:rPr>
        <w:t xml:space="preserve">sur les </w:t>
      </w:r>
      <w:r w:rsidR="00BA1F68" w:rsidRPr="00F24255">
        <w:rPr>
          <w:rFonts w:ascii="Arial" w:hAnsi="Arial" w:cs="Arial"/>
          <w:lang w:val="fr-CH"/>
        </w:rPr>
        <w:t>aides techniques et sur l'environnement favorable à l'</w:t>
      </w:r>
      <w:r w:rsidR="00537186" w:rsidRPr="00F24255">
        <w:rPr>
          <w:rFonts w:ascii="Arial" w:hAnsi="Arial" w:cs="Arial"/>
          <w:lang w:val="fr-CH"/>
        </w:rPr>
        <w:t>inclusion</w:t>
      </w:r>
    </w:p>
    <w:p w14:paraId="054CEBCD" w14:textId="3C87C1D6" w:rsidR="00D11C3B" w:rsidRPr="00F24255" w:rsidRDefault="002B2AA8" w:rsidP="00830701">
      <w:pPr>
        <w:pStyle w:val="ListParagraph"/>
        <w:numPr>
          <w:ilvl w:val="0"/>
          <w:numId w:val="27"/>
        </w:numPr>
        <w:tabs>
          <w:tab w:val="left" w:pos="6096"/>
        </w:tabs>
        <w:snapToGrid w:val="0"/>
        <w:spacing w:after="12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 xml:space="preserve">Une connaissance de </w:t>
      </w:r>
      <w:r w:rsidR="00307219" w:rsidRPr="00F24255">
        <w:rPr>
          <w:rFonts w:ascii="Arial" w:hAnsi="Arial" w:cs="Arial"/>
          <w:lang w:val="fr-CH"/>
        </w:rPr>
        <w:t>l</w:t>
      </w:r>
      <w:r w:rsidR="009664B7" w:rsidRPr="00F24255">
        <w:rPr>
          <w:rFonts w:ascii="Arial" w:hAnsi="Arial" w:cs="Arial"/>
          <w:lang w:val="fr-CH"/>
        </w:rPr>
        <w:t xml:space="preserve">’allemand </w:t>
      </w:r>
      <w:r w:rsidR="00BA1F68" w:rsidRPr="00F24255">
        <w:rPr>
          <w:rFonts w:ascii="Arial" w:hAnsi="Arial" w:cs="Arial"/>
          <w:lang w:val="fr-CH"/>
        </w:rPr>
        <w:t xml:space="preserve">en </w:t>
      </w:r>
      <w:r w:rsidR="00E05A58" w:rsidRPr="00F24255">
        <w:rPr>
          <w:rFonts w:ascii="Arial" w:hAnsi="Arial" w:cs="Arial"/>
          <w:lang w:val="fr-CH"/>
        </w:rPr>
        <w:t>plus d</w:t>
      </w:r>
      <w:r w:rsidRPr="00F24255">
        <w:rPr>
          <w:rFonts w:ascii="Arial" w:hAnsi="Arial" w:cs="Arial"/>
          <w:lang w:val="fr-CH"/>
        </w:rPr>
        <w:t>’</w:t>
      </w:r>
      <w:r w:rsidR="009664B7" w:rsidRPr="00F24255">
        <w:rPr>
          <w:rFonts w:ascii="Arial" w:hAnsi="Arial" w:cs="Arial"/>
          <w:lang w:val="fr-CH"/>
        </w:rPr>
        <w:t>u</w:t>
      </w:r>
      <w:r w:rsidRPr="00F24255">
        <w:rPr>
          <w:rFonts w:ascii="Arial" w:hAnsi="Arial" w:cs="Arial"/>
          <w:lang w:val="fr-CH"/>
        </w:rPr>
        <w:t>n</w:t>
      </w:r>
      <w:r w:rsidR="009664B7" w:rsidRPr="00F24255">
        <w:rPr>
          <w:rFonts w:ascii="Arial" w:hAnsi="Arial" w:cs="Arial"/>
          <w:lang w:val="fr-CH"/>
        </w:rPr>
        <w:t xml:space="preserve"> français</w:t>
      </w:r>
      <w:r w:rsidRPr="00F24255">
        <w:rPr>
          <w:rFonts w:ascii="Arial" w:hAnsi="Arial" w:cs="Arial"/>
          <w:lang w:val="fr-CH"/>
        </w:rPr>
        <w:t xml:space="preserve"> parfait</w:t>
      </w:r>
    </w:p>
    <w:p w14:paraId="628CE344" w14:textId="77777777" w:rsidR="002B2AA8" w:rsidRPr="00F24255" w:rsidRDefault="002B2AA8" w:rsidP="007F3C0A">
      <w:pPr>
        <w:tabs>
          <w:tab w:val="left" w:pos="6096"/>
        </w:tabs>
        <w:snapToGrid w:val="0"/>
        <w:spacing w:after="60"/>
        <w:rPr>
          <w:rFonts w:ascii="Arial" w:hAnsi="Arial" w:cs="Arial"/>
          <w:lang w:val="fr-CH"/>
        </w:rPr>
      </w:pPr>
    </w:p>
    <w:p w14:paraId="72FEDB0E" w14:textId="2389163A" w:rsidR="00537186" w:rsidRPr="00F24255" w:rsidRDefault="007F3C0A" w:rsidP="007F3C0A">
      <w:pPr>
        <w:tabs>
          <w:tab w:val="left" w:pos="2835"/>
          <w:tab w:val="left" w:pos="6096"/>
        </w:tabs>
        <w:snapToGrid w:val="0"/>
        <w:spacing w:after="6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Votre instruction</w:t>
      </w:r>
      <w:r w:rsidR="00537186" w:rsidRPr="00F24255">
        <w:rPr>
          <w:rFonts w:ascii="Arial" w:hAnsi="Arial" w:cs="Arial"/>
          <w:lang w:val="fr-CH"/>
        </w:rPr>
        <w:t xml:space="preserve"> : </w:t>
      </w:r>
      <w:r w:rsidR="00537186" w:rsidRPr="00F24255">
        <w:rPr>
          <w:rFonts w:ascii="Arial" w:hAnsi="Arial" w:cs="Arial"/>
          <w:lang w:val="fr-CH"/>
        </w:rPr>
        <w:tab/>
        <w:t xml:space="preserve">aura lieu en </w:t>
      </w:r>
      <w:r w:rsidRPr="00F24255">
        <w:rPr>
          <w:rFonts w:ascii="Arial" w:hAnsi="Arial" w:cs="Arial"/>
          <w:lang w:val="fr-CH"/>
        </w:rPr>
        <w:t xml:space="preserve">d’avril à juillet </w:t>
      </w:r>
      <w:r w:rsidR="00537186" w:rsidRPr="00F24255">
        <w:rPr>
          <w:rFonts w:ascii="Arial" w:hAnsi="Arial" w:cs="Arial"/>
          <w:lang w:val="fr-CH"/>
        </w:rPr>
        <w:t>2021 dans le cadre d'ateliers</w:t>
      </w:r>
    </w:p>
    <w:p w14:paraId="3626A225" w14:textId="5C161A40" w:rsidR="00537186" w:rsidRPr="00F24255" w:rsidRDefault="00537186" w:rsidP="007F3C0A">
      <w:pPr>
        <w:tabs>
          <w:tab w:val="left" w:pos="2835"/>
          <w:tab w:val="left" w:pos="6096"/>
        </w:tabs>
        <w:snapToGrid w:val="0"/>
        <w:spacing w:after="6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ab/>
      </w:r>
      <w:r w:rsidR="007F3C0A" w:rsidRPr="00F24255">
        <w:rPr>
          <w:rFonts w:ascii="Arial" w:hAnsi="Arial" w:cs="Arial"/>
          <w:lang w:val="fr-CH"/>
        </w:rPr>
        <w:t xml:space="preserve">avec </w:t>
      </w:r>
      <w:r w:rsidRPr="00F24255">
        <w:rPr>
          <w:rFonts w:ascii="Arial" w:hAnsi="Arial" w:cs="Arial"/>
          <w:lang w:val="fr-CH"/>
        </w:rPr>
        <w:t xml:space="preserve">des </w:t>
      </w:r>
      <w:r w:rsidR="007F3C0A" w:rsidRPr="00F24255">
        <w:rPr>
          <w:rFonts w:ascii="Arial" w:hAnsi="Arial" w:cs="Arial"/>
          <w:lang w:val="fr-CH"/>
        </w:rPr>
        <w:t xml:space="preserve">formateurs </w:t>
      </w:r>
      <w:r w:rsidRPr="00F24255">
        <w:rPr>
          <w:rFonts w:ascii="Arial" w:hAnsi="Arial" w:cs="Arial"/>
          <w:lang w:val="fr-CH"/>
        </w:rPr>
        <w:t>expérimentés</w:t>
      </w:r>
    </w:p>
    <w:p w14:paraId="66984876" w14:textId="77777777" w:rsidR="007609D6" w:rsidRPr="007609D6" w:rsidRDefault="007609D6" w:rsidP="007F3C0A">
      <w:pPr>
        <w:tabs>
          <w:tab w:val="left" w:pos="6096"/>
        </w:tabs>
        <w:snapToGrid w:val="0"/>
        <w:spacing w:after="60"/>
        <w:rPr>
          <w:rFonts w:ascii="Arial" w:hAnsi="Arial" w:cs="Arial"/>
          <w:sz w:val="32"/>
          <w:szCs w:val="32"/>
          <w:lang w:val="fr-CH"/>
        </w:rPr>
      </w:pPr>
    </w:p>
    <w:p w14:paraId="03273B3D" w14:textId="24E3ADF4" w:rsidR="00B351DC" w:rsidRPr="00F24255" w:rsidRDefault="00B351DC" w:rsidP="007F3C0A">
      <w:pPr>
        <w:tabs>
          <w:tab w:val="left" w:pos="6096"/>
        </w:tabs>
        <w:snapToGrid w:val="0"/>
        <w:spacing w:after="60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Si vous vous sentez concerné par cette tâche et que vous souhaitez faire partie du pool d'expert</w:t>
      </w:r>
      <w:r w:rsidR="007F3C0A" w:rsidRPr="00F24255">
        <w:rPr>
          <w:rFonts w:ascii="Arial" w:hAnsi="Arial" w:cs="Arial"/>
          <w:lang w:val="fr-CH"/>
        </w:rPr>
        <w:t xml:space="preserve">s </w:t>
      </w:r>
      <w:r w:rsidRPr="00F24255">
        <w:rPr>
          <w:rFonts w:ascii="Arial" w:hAnsi="Arial" w:cs="Arial"/>
          <w:lang w:val="fr-CH"/>
        </w:rPr>
        <w:t>en devenir, nous attendons de recevoir votre candidature</w:t>
      </w:r>
      <w:r w:rsidR="007F3C0A" w:rsidRPr="00F24255">
        <w:rPr>
          <w:rFonts w:ascii="Arial" w:hAnsi="Arial" w:cs="Arial"/>
          <w:lang w:val="fr-CH"/>
        </w:rPr>
        <w:t xml:space="preserve"> </w:t>
      </w:r>
      <w:r w:rsidR="007F3C0A" w:rsidRPr="00F24255">
        <w:rPr>
          <w:rFonts w:ascii="Arial" w:hAnsi="Arial" w:cs="Arial"/>
          <w:lang w:val="fr-CH"/>
        </w:rPr>
        <w:t>avec impatience</w:t>
      </w:r>
      <w:r w:rsidRPr="00F24255">
        <w:rPr>
          <w:rFonts w:ascii="Arial" w:hAnsi="Arial" w:cs="Arial"/>
          <w:lang w:val="fr-CH"/>
        </w:rPr>
        <w:t>.</w:t>
      </w:r>
    </w:p>
    <w:p w14:paraId="4712E27F" w14:textId="77777777" w:rsidR="007609D6" w:rsidRPr="007609D6" w:rsidRDefault="007609D6" w:rsidP="007609D6">
      <w:pPr>
        <w:tabs>
          <w:tab w:val="left" w:pos="6096"/>
        </w:tabs>
        <w:snapToGrid w:val="0"/>
        <w:spacing w:after="60"/>
        <w:rPr>
          <w:rFonts w:ascii="Arial" w:hAnsi="Arial" w:cs="Arial"/>
          <w:sz w:val="32"/>
          <w:szCs w:val="32"/>
          <w:lang w:val="fr-CH"/>
        </w:rPr>
      </w:pPr>
    </w:p>
    <w:p w14:paraId="23EB32EA" w14:textId="67A0FF3D" w:rsidR="00874152" w:rsidRPr="00F24255" w:rsidRDefault="00874152" w:rsidP="007F3C0A">
      <w:pPr>
        <w:tabs>
          <w:tab w:val="left" w:pos="2835"/>
          <w:tab w:val="left" w:pos="6096"/>
        </w:tabs>
        <w:snapToGrid w:val="0"/>
        <w:ind w:left="2829" w:hanging="2829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spacing w:val="-14"/>
          <w:lang w:val="fr-CH"/>
        </w:rPr>
        <w:t>Renseignements et dossier :</w:t>
      </w:r>
      <w:r w:rsidRPr="00F24255">
        <w:rPr>
          <w:rFonts w:ascii="Arial" w:hAnsi="Arial" w:cs="Arial"/>
          <w:lang w:val="fr-CH"/>
        </w:rPr>
        <w:tab/>
        <w:t xml:space="preserve">exclusivement </w:t>
      </w:r>
      <w:r w:rsidR="002C081C">
        <w:rPr>
          <w:rFonts w:ascii="Arial" w:hAnsi="Arial" w:cs="Arial"/>
          <w:lang w:val="fr-CH"/>
        </w:rPr>
        <w:t xml:space="preserve">par courriel </w:t>
      </w:r>
      <w:r w:rsidRPr="00F24255">
        <w:rPr>
          <w:rFonts w:ascii="Arial" w:hAnsi="Arial" w:cs="Arial"/>
          <w:lang w:val="fr-CH"/>
        </w:rPr>
        <w:t xml:space="preserve">à </w:t>
      </w:r>
      <w:hyperlink r:id="rId13" w:history="1">
        <w:r w:rsidRPr="00F24255">
          <w:rPr>
            <w:rStyle w:val="Hyperlink"/>
            <w:rFonts w:ascii="Arial" w:hAnsi="Arial" w:cs="Arial"/>
            <w:color w:val="auto"/>
            <w:lang w:val="fr-CH"/>
          </w:rPr>
          <w:t>sebastien.kessler@id-geo.ch</w:t>
        </w:r>
      </w:hyperlink>
    </w:p>
    <w:p w14:paraId="203A21FF" w14:textId="77777777" w:rsidR="00874152" w:rsidRPr="00F24255" w:rsidRDefault="00D11C3B" w:rsidP="007F3C0A">
      <w:pPr>
        <w:tabs>
          <w:tab w:val="left" w:pos="2835"/>
          <w:tab w:val="left" w:pos="6096"/>
        </w:tabs>
        <w:snapToGrid w:val="0"/>
        <w:spacing w:after="60"/>
        <w:ind w:left="2829" w:hanging="2829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Contact</w:t>
      </w:r>
      <w:r w:rsidR="00874152" w:rsidRPr="00F24255">
        <w:rPr>
          <w:rFonts w:ascii="Arial" w:hAnsi="Arial" w:cs="Arial"/>
          <w:lang w:val="fr-CH"/>
        </w:rPr>
        <w:t xml:space="preserve"> </w:t>
      </w:r>
      <w:r w:rsidR="002F4DFD" w:rsidRPr="00F24255">
        <w:rPr>
          <w:rFonts w:ascii="Arial" w:hAnsi="Arial" w:cs="Arial"/>
          <w:lang w:val="fr-CH"/>
        </w:rPr>
        <w:t>:</w:t>
      </w:r>
      <w:r w:rsidRPr="00F24255">
        <w:rPr>
          <w:rFonts w:ascii="Arial" w:hAnsi="Arial" w:cs="Arial"/>
          <w:lang w:val="fr-CH"/>
        </w:rPr>
        <w:tab/>
      </w:r>
      <w:r w:rsidR="009664B7" w:rsidRPr="00F24255">
        <w:rPr>
          <w:rFonts w:ascii="Arial" w:hAnsi="Arial" w:cs="Arial"/>
          <w:lang w:val="fr-CH"/>
        </w:rPr>
        <w:t>Sébastien Kessler, id-</w:t>
      </w:r>
      <w:proofErr w:type="spellStart"/>
      <w:r w:rsidR="009664B7" w:rsidRPr="00F24255">
        <w:rPr>
          <w:rFonts w:ascii="Arial" w:hAnsi="Arial" w:cs="Arial"/>
          <w:lang w:val="fr-CH"/>
        </w:rPr>
        <w:t>Geo</w:t>
      </w:r>
      <w:proofErr w:type="spellEnd"/>
      <w:r w:rsidR="009664B7" w:rsidRPr="00F24255">
        <w:rPr>
          <w:rFonts w:ascii="Arial" w:hAnsi="Arial" w:cs="Arial"/>
          <w:lang w:val="fr-CH"/>
        </w:rPr>
        <w:t xml:space="preserve"> Sàrl, Rue du Midi 4,</w:t>
      </w:r>
    </w:p>
    <w:p w14:paraId="253B0E50" w14:textId="448EAA66" w:rsidR="003353AA" w:rsidRPr="00F24255" w:rsidRDefault="00874152" w:rsidP="007F3C0A">
      <w:pPr>
        <w:tabs>
          <w:tab w:val="left" w:pos="2835"/>
          <w:tab w:val="left" w:pos="6096"/>
        </w:tabs>
        <w:snapToGrid w:val="0"/>
        <w:ind w:left="2829" w:hanging="2829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ab/>
      </w:r>
      <w:r w:rsidR="009664B7" w:rsidRPr="00F24255">
        <w:rPr>
          <w:rFonts w:ascii="Arial" w:hAnsi="Arial" w:cs="Arial"/>
          <w:lang w:val="fr-CH"/>
        </w:rPr>
        <w:t>1003 Lausanne</w:t>
      </w:r>
      <w:r w:rsidRPr="00F24255">
        <w:rPr>
          <w:rFonts w:ascii="Arial" w:hAnsi="Arial" w:cs="Arial"/>
          <w:lang w:val="fr-CH"/>
        </w:rPr>
        <w:t xml:space="preserve">, +41 </w:t>
      </w:r>
      <w:r w:rsidR="009664B7" w:rsidRPr="00F24255">
        <w:rPr>
          <w:rFonts w:ascii="Arial" w:hAnsi="Arial" w:cs="Arial"/>
          <w:lang w:val="fr-CH"/>
        </w:rPr>
        <w:t>76 615 01 11</w:t>
      </w:r>
      <w:r w:rsidR="00F24255" w:rsidRPr="00F24255">
        <w:rPr>
          <w:rFonts w:ascii="Arial" w:hAnsi="Arial" w:cs="Arial"/>
          <w:lang w:val="fr-CH"/>
        </w:rPr>
        <w:t xml:space="preserve">, </w:t>
      </w:r>
      <w:hyperlink r:id="rId14" w:history="1">
        <w:r w:rsidR="00F24255" w:rsidRPr="00F24255">
          <w:rPr>
            <w:rStyle w:val="Hyperlink"/>
            <w:rFonts w:ascii="Arial" w:hAnsi="Arial" w:cs="Arial"/>
            <w:color w:val="auto"/>
            <w:lang w:val="fr-CH"/>
          </w:rPr>
          <w:t>www.id-geo.ch</w:t>
        </w:r>
      </w:hyperlink>
      <w:r w:rsidR="00F24255" w:rsidRPr="00F24255">
        <w:rPr>
          <w:rFonts w:ascii="Arial" w:hAnsi="Arial" w:cs="Arial"/>
          <w:lang w:val="fr-CH"/>
        </w:rPr>
        <w:t xml:space="preserve"> </w:t>
      </w:r>
    </w:p>
    <w:p w14:paraId="6523AD3B" w14:textId="302BF4A1" w:rsidR="00874152" w:rsidRPr="00F24255" w:rsidRDefault="00874152" w:rsidP="007F3C0A">
      <w:pPr>
        <w:tabs>
          <w:tab w:val="left" w:pos="2835"/>
          <w:tab w:val="left" w:pos="6096"/>
        </w:tabs>
        <w:snapToGrid w:val="0"/>
        <w:spacing w:after="60"/>
        <w:ind w:left="2829" w:hanging="2829"/>
        <w:rPr>
          <w:rFonts w:ascii="Arial" w:hAnsi="Arial" w:cs="Arial"/>
          <w:lang w:val="fr-CH"/>
        </w:rPr>
      </w:pPr>
      <w:r w:rsidRPr="00F24255">
        <w:rPr>
          <w:rFonts w:ascii="Arial" w:hAnsi="Arial" w:cs="Arial"/>
          <w:lang w:val="fr-CH"/>
        </w:rPr>
        <w:t>Délai :</w:t>
      </w:r>
      <w:r w:rsidRPr="00F24255">
        <w:rPr>
          <w:rFonts w:ascii="Arial" w:hAnsi="Arial" w:cs="Arial"/>
          <w:lang w:val="fr-CH"/>
        </w:rPr>
        <w:tab/>
        <w:t>31 mars 2021</w:t>
      </w:r>
    </w:p>
    <w:sectPr w:rsidR="00874152" w:rsidRPr="00F24255" w:rsidSect="001064E6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1" w:h="16817"/>
      <w:pgMar w:top="2268" w:right="1418" w:bottom="2127" w:left="1418" w:header="709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46120" w14:textId="77777777" w:rsidR="001C2531" w:rsidRDefault="001C2531" w:rsidP="008805F1">
      <w:r>
        <w:separator/>
      </w:r>
    </w:p>
  </w:endnote>
  <w:endnote w:type="continuationSeparator" w:id="0">
    <w:p w14:paraId="5C7BBDAF" w14:textId="77777777" w:rsidR="001C2531" w:rsidRDefault="001C2531" w:rsidP="00880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5"/>
        <w:szCs w:val="15"/>
      </w:rPr>
      <w:id w:val="-161157633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76BE8EF" w14:textId="77777777" w:rsidR="00FD0124" w:rsidRPr="001064E6" w:rsidRDefault="00FD0124" w:rsidP="003353AA">
        <w:pPr>
          <w:pStyle w:val="Footer"/>
          <w:jc w:val="center"/>
          <w:rPr>
            <w:sz w:val="15"/>
            <w:szCs w:val="15"/>
          </w:rPr>
        </w:pPr>
      </w:p>
      <w:tbl>
        <w:tblPr>
          <w:tblStyle w:val="TableGrid"/>
          <w:tblW w:w="9640" w:type="dxa"/>
          <w:tblInd w:w="-28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3119"/>
          <w:gridCol w:w="1843"/>
          <w:gridCol w:w="1559"/>
          <w:gridCol w:w="3119"/>
        </w:tblGrid>
        <w:tr w:rsidR="00FD0124" w14:paraId="5178B6D6" w14:textId="77777777" w:rsidTr="00110AC1">
          <w:tc>
            <w:tcPr>
              <w:tcW w:w="3119" w:type="dxa"/>
              <w:tcBorders>
                <w:top w:val="single" w:sz="4" w:space="0" w:color="A6A6A6" w:themeColor="background1" w:themeShade="A6"/>
              </w:tcBorders>
            </w:tcPr>
            <w:p w14:paraId="51D3C747" w14:textId="77777777" w:rsidR="00FD0124" w:rsidRPr="00121951" w:rsidRDefault="00FD0124" w:rsidP="00FD0124">
              <w:pPr>
                <w:pStyle w:val="Footer"/>
                <w:ind w:left="-108"/>
                <w:rPr>
                  <w:noProof/>
                </w:rPr>
              </w:pPr>
              <w:r w:rsidRPr="00121951">
                <w:rPr>
                  <w:sz w:val="18"/>
                  <w:szCs w:val="18"/>
                </w:rPr>
                <w:t xml:space="preserve">Avec le </w:t>
              </w:r>
              <w:proofErr w:type="spellStart"/>
              <w:r w:rsidRPr="00121951">
                <w:rPr>
                  <w:sz w:val="18"/>
                  <w:szCs w:val="18"/>
                </w:rPr>
                <w:t>soutien</w:t>
              </w:r>
              <w:proofErr w:type="spellEnd"/>
              <w:r w:rsidRPr="00121951">
                <w:rPr>
                  <w:sz w:val="18"/>
                  <w:szCs w:val="18"/>
                </w:rPr>
                <w:t xml:space="preserve"> </w:t>
              </w:r>
              <w:proofErr w:type="spellStart"/>
              <w:r w:rsidRPr="00121951">
                <w:rPr>
                  <w:sz w:val="18"/>
                  <w:szCs w:val="18"/>
                </w:rPr>
                <w:t>amical</w:t>
              </w:r>
              <w:proofErr w:type="spellEnd"/>
              <w:r w:rsidRPr="00121951">
                <w:rPr>
                  <w:sz w:val="18"/>
                  <w:szCs w:val="18"/>
                </w:rPr>
                <w:t xml:space="preserve"> de</w:t>
              </w:r>
            </w:p>
          </w:tc>
          <w:tc>
            <w:tcPr>
              <w:tcW w:w="1843" w:type="dxa"/>
              <w:tcBorders>
                <w:top w:val="single" w:sz="4" w:space="0" w:color="A6A6A6" w:themeColor="background1" w:themeShade="A6"/>
              </w:tcBorders>
            </w:tcPr>
            <w:p w14:paraId="4490E04F" w14:textId="77777777" w:rsidR="00FD0124" w:rsidRPr="00244A21" w:rsidRDefault="00FD0124" w:rsidP="00FD0124">
              <w:pPr>
                <w:pStyle w:val="Footer"/>
                <w:ind w:left="36"/>
                <w:rPr>
                  <w:noProof/>
                  <w:sz w:val="8"/>
                  <w:szCs w:val="8"/>
                </w:rPr>
              </w:pPr>
            </w:p>
          </w:tc>
          <w:tc>
            <w:tcPr>
              <w:tcW w:w="1559" w:type="dxa"/>
              <w:tcBorders>
                <w:top w:val="single" w:sz="4" w:space="0" w:color="A6A6A6" w:themeColor="background1" w:themeShade="A6"/>
              </w:tcBorders>
            </w:tcPr>
            <w:p w14:paraId="04FA17A9" w14:textId="77777777" w:rsidR="00FD0124" w:rsidRDefault="00FD0124" w:rsidP="00FD0124">
              <w:pPr>
                <w:pStyle w:val="Footer"/>
                <w:ind w:left="36"/>
                <w:rPr>
                  <w:noProof/>
                </w:rPr>
              </w:pPr>
            </w:p>
          </w:tc>
          <w:tc>
            <w:tcPr>
              <w:tcW w:w="3119" w:type="dxa"/>
              <w:vMerge w:val="restart"/>
              <w:tcBorders>
                <w:top w:val="single" w:sz="4" w:space="0" w:color="A6A6A6" w:themeColor="background1" w:themeShade="A6"/>
              </w:tcBorders>
            </w:tcPr>
            <w:p w14:paraId="096A6386" w14:textId="77777777" w:rsidR="00FD0124" w:rsidRDefault="00FD0124" w:rsidP="00FD0124">
              <w:pPr>
                <w:pStyle w:val="Footer"/>
                <w:ind w:left="36"/>
                <w:rPr>
                  <w:noProof/>
                </w:rPr>
              </w:pPr>
              <w:r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71552" behindDoc="1" locked="0" layoutInCell="1" allowOverlap="1" wp14:anchorId="48E51905" wp14:editId="17FDC270">
                    <wp:simplePos x="0" y="0"/>
                    <wp:positionH relativeFrom="column">
                      <wp:posOffset>52070</wp:posOffset>
                    </wp:positionH>
                    <wp:positionV relativeFrom="paragraph">
                      <wp:posOffset>46355</wp:posOffset>
                    </wp:positionV>
                    <wp:extent cx="1843405" cy="703580"/>
                    <wp:effectExtent l="0" t="0" r="4445" b="1270"/>
                    <wp:wrapNone/>
                    <wp:docPr id="1" name="Grafik 147" descr="Text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Grafik 147" descr="Text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43405" cy="703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  <w:tr w:rsidR="00FD0124" w14:paraId="3C093939" w14:textId="77777777" w:rsidTr="00110AC1">
          <w:tc>
            <w:tcPr>
              <w:tcW w:w="3119" w:type="dxa"/>
            </w:tcPr>
            <w:p w14:paraId="1F0B2190" w14:textId="77777777" w:rsidR="00FD0124" w:rsidRDefault="00FD0124" w:rsidP="00FD0124">
              <w:pPr>
                <w:pStyle w:val="Footer"/>
              </w:pPr>
              <w:r>
                <w:rPr>
                  <w:noProof/>
                  <w:lang w:val="en-GB" w:eastAsia="en-GB"/>
                </w:rPr>
                <w:drawing>
                  <wp:inline distT="0" distB="0" distL="0" distR="0" wp14:anchorId="7D19128F" wp14:editId="45E9E9EA">
                    <wp:extent cx="922128" cy="324000"/>
                    <wp:effectExtent l="0" t="0" r="0" b="0"/>
                    <wp:docPr id="2" name="Grafik 148" descr="A picture containing text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fik 148" descr="A picture containing text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2128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noProof/>
                </w:rPr>
                <w:t xml:space="preserve"> </w:t>
              </w:r>
              <w:r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70528" behindDoc="0" locked="0" layoutInCell="1" allowOverlap="1" wp14:anchorId="39BF9A7D" wp14:editId="06967725">
                    <wp:simplePos x="0" y="0"/>
                    <wp:positionH relativeFrom="column">
                      <wp:posOffset>-65405</wp:posOffset>
                    </wp:positionH>
                    <wp:positionV relativeFrom="paragraph">
                      <wp:posOffset>3810</wp:posOffset>
                    </wp:positionV>
                    <wp:extent cx="829310" cy="326390"/>
                    <wp:effectExtent l="0" t="0" r="8890" b="0"/>
                    <wp:wrapSquare wrapText="bothSides"/>
                    <wp:docPr id="3" name="Grafik 149" descr="Text, logo&#10;&#10;Description automatically generated with medium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Grafik 149" descr="Text, logo&#10;&#10;Description automatically generated with medium confiden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9310" cy="326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</w:tc>
          <w:tc>
            <w:tcPr>
              <w:tcW w:w="1843" w:type="dxa"/>
            </w:tcPr>
            <w:p w14:paraId="0913416C" w14:textId="77777777" w:rsidR="00FD0124" w:rsidRPr="008F409E" w:rsidRDefault="00FD0124" w:rsidP="00FD0124">
              <w:pPr>
                <w:spacing w:after="0"/>
                <w:jc w:val="center"/>
                <w:rPr>
                  <w:rFonts w:ascii="Arial" w:hAnsi="Arial" w:cs="Arial"/>
                  <w:sz w:val="8"/>
                  <w:szCs w:val="8"/>
                </w:rPr>
              </w:pPr>
            </w:p>
            <w:p w14:paraId="42C170E0" w14:textId="77777777" w:rsidR="00FD0124" w:rsidRDefault="00FD0124" w:rsidP="00FD0124">
              <w:pPr>
                <w:spacing w:after="0"/>
                <w:ind w:left="-108"/>
                <w:jc w:val="center"/>
                <w:rPr>
                  <w:rFonts w:ascii="Arial" w:hAnsi="Arial" w:cs="Arial"/>
                  <w:b/>
                  <w:bCs/>
                  <w:sz w:val="14"/>
                  <w:szCs w:val="14"/>
                </w:rPr>
              </w:pP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Fondation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UBS </w:t>
              </w: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pour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</w:t>
              </w:r>
            </w:p>
            <w:p w14:paraId="12141466" w14:textId="77777777" w:rsidR="00FD0124" w:rsidRPr="008F409E" w:rsidRDefault="00FD0124" w:rsidP="00FD0124">
              <w:pPr>
                <w:ind w:left="-105"/>
                <w:jc w:val="center"/>
                <w:rPr>
                  <w:b/>
                  <w:bCs/>
                </w:rPr>
              </w:pP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Affaires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</w:t>
              </w: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sociales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et </w:t>
              </w: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éducation</w:t>
              </w:r>
              <w:proofErr w:type="spellEnd"/>
            </w:p>
          </w:tc>
          <w:tc>
            <w:tcPr>
              <w:tcW w:w="1559" w:type="dxa"/>
            </w:tcPr>
            <w:p w14:paraId="275F4A6C" w14:textId="77777777" w:rsidR="00FD0124" w:rsidRDefault="00FD0124" w:rsidP="00FD0124">
              <w:pPr>
                <w:pStyle w:val="Footer"/>
                <w:ind w:left="36"/>
              </w:pPr>
              <w:r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69504" behindDoc="0" locked="0" layoutInCell="1" allowOverlap="1" wp14:anchorId="55656FBA" wp14:editId="2F7C0FA2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0</wp:posOffset>
                    </wp:positionV>
                    <wp:extent cx="972185" cy="219710"/>
                    <wp:effectExtent l="0" t="0" r="0" b="8890"/>
                    <wp:wrapSquare wrapText="bothSides"/>
                    <wp:docPr id="4" name="Grafik 150" descr="Text&#10;&#10;Description automatically generated with low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Grafik 150" descr="Text&#10;&#10;Description automatically generated with low confiden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219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119" w:type="dxa"/>
              <w:vMerge/>
            </w:tcPr>
            <w:p w14:paraId="0DB6E203" w14:textId="77777777" w:rsidR="00FD0124" w:rsidRDefault="00FD0124" w:rsidP="00FD0124">
              <w:pPr>
                <w:pStyle w:val="Footer"/>
                <w:ind w:left="36"/>
              </w:pPr>
            </w:p>
          </w:tc>
        </w:tr>
      </w:tbl>
      <w:p w14:paraId="134B9CA4" w14:textId="4418D338" w:rsidR="00D324E2" w:rsidRPr="001432E4" w:rsidRDefault="00D324E2" w:rsidP="003353AA">
        <w:pPr>
          <w:pStyle w:val="Footer"/>
          <w:jc w:val="center"/>
        </w:pPr>
        <w:r w:rsidRPr="001432E4">
          <w:fldChar w:fldCharType="begin"/>
        </w:r>
        <w:r w:rsidRPr="001432E4">
          <w:instrText>PAGE   \* MERGEFORMAT</w:instrText>
        </w:r>
        <w:r w:rsidRPr="001432E4">
          <w:fldChar w:fldCharType="separate"/>
        </w:r>
        <w:r w:rsidR="009664B7">
          <w:rPr>
            <w:noProof/>
          </w:rPr>
          <w:t>2</w:t>
        </w:r>
        <w:r w:rsidRPr="001432E4">
          <w:fldChar w:fldCharType="end"/>
        </w:r>
        <w:r w:rsidR="002C081C">
          <w:t xml:space="preserve"> /2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"/>
        <w:szCs w:val="2"/>
      </w:rPr>
      <w:id w:val="49037709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2407B72" w14:textId="77777777" w:rsidR="00FD0124" w:rsidRPr="00FD0124" w:rsidRDefault="00FD0124" w:rsidP="00FD0124">
        <w:pPr>
          <w:pStyle w:val="Footer"/>
          <w:rPr>
            <w:sz w:val="2"/>
            <w:szCs w:val="2"/>
          </w:rPr>
        </w:pPr>
      </w:p>
      <w:tbl>
        <w:tblPr>
          <w:tblStyle w:val="TableGrid"/>
          <w:tblW w:w="9640" w:type="dxa"/>
          <w:tblInd w:w="-28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3119"/>
          <w:gridCol w:w="1843"/>
          <w:gridCol w:w="1559"/>
          <w:gridCol w:w="3119"/>
        </w:tblGrid>
        <w:tr w:rsidR="00FD0124" w14:paraId="253BA540" w14:textId="77777777" w:rsidTr="00110AC1">
          <w:tc>
            <w:tcPr>
              <w:tcW w:w="3119" w:type="dxa"/>
              <w:tcBorders>
                <w:top w:val="single" w:sz="4" w:space="0" w:color="A6A6A6" w:themeColor="background1" w:themeShade="A6"/>
              </w:tcBorders>
            </w:tcPr>
            <w:p w14:paraId="7ECC6741" w14:textId="77777777" w:rsidR="00FD0124" w:rsidRPr="00121951" w:rsidRDefault="00FD0124" w:rsidP="00FD0124">
              <w:pPr>
                <w:pStyle w:val="Footer"/>
                <w:ind w:left="-108"/>
                <w:rPr>
                  <w:noProof/>
                </w:rPr>
              </w:pPr>
              <w:r w:rsidRPr="00121951">
                <w:rPr>
                  <w:sz w:val="18"/>
                  <w:szCs w:val="18"/>
                </w:rPr>
                <w:t xml:space="preserve">Avec le </w:t>
              </w:r>
              <w:proofErr w:type="spellStart"/>
              <w:r w:rsidRPr="00121951">
                <w:rPr>
                  <w:sz w:val="18"/>
                  <w:szCs w:val="18"/>
                </w:rPr>
                <w:t>soutien</w:t>
              </w:r>
              <w:proofErr w:type="spellEnd"/>
              <w:r w:rsidRPr="00121951">
                <w:rPr>
                  <w:sz w:val="18"/>
                  <w:szCs w:val="18"/>
                </w:rPr>
                <w:t xml:space="preserve"> </w:t>
              </w:r>
              <w:proofErr w:type="spellStart"/>
              <w:r w:rsidRPr="00121951">
                <w:rPr>
                  <w:sz w:val="18"/>
                  <w:szCs w:val="18"/>
                </w:rPr>
                <w:t>amical</w:t>
              </w:r>
              <w:proofErr w:type="spellEnd"/>
              <w:r w:rsidRPr="00121951">
                <w:rPr>
                  <w:sz w:val="18"/>
                  <w:szCs w:val="18"/>
                </w:rPr>
                <w:t xml:space="preserve"> de</w:t>
              </w:r>
            </w:p>
          </w:tc>
          <w:tc>
            <w:tcPr>
              <w:tcW w:w="1843" w:type="dxa"/>
              <w:tcBorders>
                <w:top w:val="single" w:sz="4" w:space="0" w:color="A6A6A6" w:themeColor="background1" w:themeShade="A6"/>
              </w:tcBorders>
            </w:tcPr>
            <w:p w14:paraId="02A21437" w14:textId="77777777" w:rsidR="00FD0124" w:rsidRPr="00244A21" w:rsidRDefault="00FD0124" w:rsidP="00FD0124">
              <w:pPr>
                <w:pStyle w:val="Footer"/>
                <w:ind w:left="36"/>
                <w:rPr>
                  <w:noProof/>
                  <w:sz w:val="8"/>
                  <w:szCs w:val="8"/>
                </w:rPr>
              </w:pPr>
            </w:p>
          </w:tc>
          <w:tc>
            <w:tcPr>
              <w:tcW w:w="1559" w:type="dxa"/>
              <w:tcBorders>
                <w:top w:val="single" w:sz="4" w:space="0" w:color="A6A6A6" w:themeColor="background1" w:themeShade="A6"/>
              </w:tcBorders>
            </w:tcPr>
            <w:p w14:paraId="1EEE463E" w14:textId="77777777" w:rsidR="00FD0124" w:rsidRDefault="00FD0124" w:rsidP="00FD0124">
              <w:pPr>
                <w:pStyle w:val="Footer"/>
                <w:ind w:left="36"/>
                <w:rPr>
                  <w:noProof/>
                </w:rPr>
              </w:pPr>
            </w:p>
          </w:tc>
          <w:tc>
            <w:tcPr>
              <w:tcW w:w="3119" w:type="dxa"/>
              <w:vMerge w:val="restart"/>
              <w:tcBorders>
                <w:top w:val="single" w:sz="4" w:space="0" w:color="A6A6A6" w:themeColor="background1" w:themeShade="A6"/>
              </w:tcBorders>
            </w:tcPr>
            <w:p w14:paraId="36097E36" w14:textId="77777777" w:rsidR="00FD0124" w:rsidRDefault="00FD0124" w:rsidP="00FD0124">
              <w:pPr>
                <w:pStyle w:val="Footer"/>
                <w:ind w:left="36"/>
                <w:rPr>
                  <w:noProof/>
                </w:rPr>
              </w:pPr>
              <w:r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75648" behindDoc="1" locked="0" layoutInCell="1" allowOverlap="1" wp14:anchorId="4481C997" wp14:editId="421F762E">
                    <wp:simplePos x="0" y="0"/>
                    <wp:positionH relativeFrom="column">
                      <wp:posOffset>52070</wp:posOffset>
                    </wp:positionH>
                    <wp:positionV relativeFrom="paragraph">
                      <wp:posOffset>46355</wp:posOffset>
                    </wp:positionV>
                    <wp:extent cx="1843405" cy="703580"/>
                    <wp:effectExtent l="0" t="0" r="4445" b="1270"/>
                    <wp:wrapNone/>
                    <wp:docPr id="5" name="Grafik 147" descr="Text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Grafik 147" descr="Text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43405" cy="703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  <w:tr w:rsidR="00FD0124" w14:paraId="1A53DF6E" w14:textId="77777777" w:rsidTr="00110AC1">
          <w:tc>
            <w:tcPr>
              <w:tcW w:w="3119" w:type="dxa"/>
            </w:tcPr>
            <w:p w14:paraId="7C3F5499" w14:textId="77777777" w:rsidR="00FD0124" w:rsidRDefault="00FD0124" w:rsidP="00FD0124">
              <w:pPr>
                <w:pStyle w:val="Footer"/>
              </w:pPr>
              <w:r>
                <w:rPr>
                  <w:noProof/>
                  <w:lang w:val="en-GB" w:eastAsia="en-GB"/>
                </w:rPr>
                <w:drawing>
                  <wp:inline distT="0" distB="0" distL="0" distR="0" wp14:anchorId="4C0591C3" wp14:editId="0CB5B185">
                    <wp:extent cx="922128" cy="324000"/>
                    <wp:effectExtent l="0" t="0" r="0" b="0"/>
                    <wp:docPr id="6" name="Grafik 148" descr="A picture containing text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Grafik 148" descr="A picture containing text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2128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noProof/>
                </w:rPr>
                <w:t xml:space="preserve"> </w:t>
              </w:r>
              <w:r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74624" behindDoc="0" locked="0" layoutInCell="1" allowOverlap="1" wp14:anchorId="31680054" wp14:editId="7DE15527">
                    <wp:simplePos x="0" y="0"/>
                    <wp:positionH relativeFrom="column">
                      <wp:posOffset>-65405</wp:posOffset>
                    </wp:positionH>
                    <wp:positionV relativeFrom="paragraph">
                      <wp:posOffset>3810</wp:posOffset>
                    </wp:positionV>
                    <wp:extent cx="829310" cy="326390"/>
                    <wp:effectExtent l="0" t="0" r="8890" b="0"/>
                    <wp:wrapSquare wrapText="bothSides"/>
                    <wp:docPr id="7" name="Grafik 149" descr="Text, logo&#10;&#10;Description automatically generated with medium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Grafik 149" descr="Text, logo&#10;&#10;Description automatically generated with medium confiden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9310" cy="326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</w:tc>
          <w:tc>
            <w:tcPr>
              <w:tcW w:w="1843" w:type="dxa"/>
            </w:tcPr>
            <w:p w14:paraId="249D754F" w14:textId="77777777" w:rsidR="00FD0124" w:rsidRPr="008F409E" w:rsidRDefault="00FD0124" w:rsidP="00FD0124">
              <w:pPr>
                <w:spacing w:after="0"/>
                <w:jc w:val="center"/>
                <w:rPr>
                  <w:rFonts w:ascii="Arial" w:hAnsi="Arial" w:cs="Arial"/>
                  <w:sz w:val="8"/>
                  <w:szCs w:val="8"/>
                </w:rPr>
              </w:pPr>
            </w:p>
            <w:p w14:paraId="47AA17C3" w14:textId="77777777" w:rsidR="00FD0124" w:rsidRDefault="00FD0124" w:rsidP="00FD0124">
              <w:pPr>
                <w:spacing w:after="0"/>
                <w:ind w:left="-108"/>
                <w:jc w:val="center"/>
                <w:rPr>
                  <w:rFonts w:ascii="Arial" w:hAnsi="Arial" w:cs="Arial"/>
                  <w:b/>
                  <w:bCs/>
                  <w:sz w:val="14"/>
                  <w:szCs w:val="14"/>
                </w:rPr>
              </w:pP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Fondation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UBS </w:t>
              </w: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pour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</w:t>
              </w:r>
            </w:p>
            <w:p w14:paraId="635E794A" w14:textId="77777777" w:rsidR="00FD0124" w:rsidRPr="008F409E" w:rsidRDefault="00FD0124" w:rsidP="00FD0124">
              <w:pPr>
                <w:ind w:left="-105"/>
                <w:jc w:val="center"/>
                <w:rPr>
                  <w:b/>
                  <w:bCs/>
                </w:rPr>
              </w:pP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Affaires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</w:t>
              </w: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sociales</w:t>
              </w:r>
              <w:proofErr w:type="spellEnd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 xml:space="preserve"> et </w:t>
              </w:r>
              <w:proofErr w:type="spellStart"/>
              <w:r w:rsidRPr="008F409E">
                <w:rPr>
                  <w:rFonts w:ascii="Arial" w:hAnsi="Arial" w:cs="Arial"/>
                  <w:b/>
                  <w:bCs/>
                  <w:sz w:val="14"/>
                  <w:szCs w:val="14"/>
                </w:rPr>
                <w:t>éducation</w:t>
              </w:r>
              <w:proofErr w:type="spellEnd"/>
            </w:p>
          </w:tc>
          <w:tc>
            <w:tcPr>
              <w:tcW w:w="1559" w:type="dxa"/>
            </w:tcPr>
            <w:p w14:paraId="3A6009D7" w14:textId="77777777" w:rsidR="00FD0124" w:rsidRDefault="00FD0124" w:rsidP="00FD0124">
              <w:pPr>
                <w:pStyle w:val="Footer"/>
                <w:ind w:left="36"/>
              </w:pPr>
              <w:r>
                <w:rPr>
                  <w:noProof/>
                  <w:lang w:val="en-GB" w:eastAsia="en-GB"/>
                </w:rPr>
                <w:drawing>
                  <wp:anchor distT="0" distB="0" distL="114300" distR="114300" simplePos="0" relativeHeight="251673600" behindDoc="0" locked="0" layoutInCell="1" allowOverlap="1" wp14:anchorId="488CB3AD" wp14:editId="58D5CD16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0</wp:posOffset>
                    </wp:positionV>
                    <wp:extent cx="972185" cy="219710"/>
                    <wp:effectExtent l="0" t="0" r="0" b="8890"/>
                    <wp:wrapSquare wrapText="bothSides"/>
                    <wp:docPr id="8" name="Grafik 150" descr="Text&#10;&#10;Description automatically generated with low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Grafik 150" descr="Text&#10;&#10;Description automatically generated with low confiden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219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119" w:type="dxa"/>
              <w:vMerge/>
            </w:tcPr>
            <w:p w14:paraId="11663D8C" w14:textId="77777777" w:rsidR="00FD0124" w:rsidRDefault="00FD0124" w:rsidP="00FD0124">
              <w:pPr>
                <w:pStyle w:val="Footer"/>
                <w:ind w:left="36"/>
              </w:pPr>
            </w:p>
          </w:tc>
        </w:tr>
      </w:tbl>
      <w:p w14:paraId="1EAF41F3" w14:textId="77777777" w:rsidR="00FD0124" w:rsidRPr="001432E4" w:rsidRDefault="00FD0124" w:rsidP="00FD0124">
        <w:pPr>
          <w:pStyle w:val="Footer"/>
          <w:jc w:val="center"/>
        </w:pPr>
        <w:r w:rsidRPr="001432E4">
          <w:fldChar w:fldCharType="begin"/>
        </w:r>
        <w:r w:rsidRPr="001432E4">
          <w:instrText>PAGE   \* MERGEFORMAT</w:instrText>
        </w:r>
        <w:r w:rsidRPr="001432E4">
          <w:fldChar w:fldCharType="separate"/>
        </w:r>
        <w:r>
          <w:t>2</w:t>
        </w:r>
        <w:r w:rsidRPr="001432E4">
          <w:fldChar w:fldCharType="end"/>
        </w:r>
        <w:r>
          <w:t xml:space="preserve"> /2</w:t>
        </w:r>
      </w:p>
    </w:sdtContent>
  </w:sdt>
  <w:p w14:paraId="108CE0BA" w14:textId="77777777" w:rsidR="00D324E2" w:rsidRPr="00FD0124" w:rsidRDefault="00D324E2" w:rsidP="00FD0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EAB2C" w14:textId="77777777" w:rsidR="001C2531" w:rsidRDefault="001C2531" w:rsidP="008805F1">
      <w:r>
        <w:separator/>
      </w:r>
    </w:p>
  </w:footnote>
  <w:footnote w:type="continuationSeparator" w:id="0">
    <w:p w14:paraId="19F741C4" w14:textId="77777777" w:rsidR="001C2531" w:rsidRDefault="001C2531" w:rsidP="00880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3AAB6" w14:textId="77777777" w:rsidR="00D324E2" w:rsidRDefault="00D324E2" w:rsidP="00F13DF3">
    <w:pPr>
      <w:pStyle w:val="Header"/>
      <w:tabs>
        <w:tab w:val="clear" w:pos="4536"/>
        <w:tab w:val="clear" w:pos="9072"/>
        <w:tab w:val="left" w:pos="708"/>
      </w:tabs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24D2F1AF" wp14:editId="4B8E9792">
          <wp:simplePos x="0" y="0"/>
          <wp:positionH relativeFrom="column">
            <wp:posOffset>1961820</wp:posOffset>
          </wp:positionH>
          <wp:positionV relativeFrom="paragraph">
            <wp:posOffset>3175</wp:posOffset>
          </wp:positionV>
          <wp:extent cx="1265529" cy="379930"/>
          <wp:effectExtent l="0" t="0" r="0" b="1270"/>
          <wp:wrapNone/>
          <wp:docPr id="141" name="Grafik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29" cy="37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859A371" wp14:editId="61DFF300">
          <wp:simplePos x="0" y="0"/>
          <wp:positionH relativeFrom="column">
            <wp:posOffset>-452755</wp:posOffset>
          </wp:positionH>
          <wp:positionV relativeFrom="paragraph">
            <wp:posOffset>-402590</wp:posOffset>
          </wp:positionV>
          <wp:extent cx="1971675" cy="1101090"/>
          <wp:effectExtent l="0" t="0" r="9525" b="3810"/>
          <wp:wrapNone/>
          <wp:docPr id="142" name="Grafik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101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677A35BE" wp14:editId="566CA5B2">
          <wp:simplePos x="0" y="0"/>
          <wp:positionH relativeFrom="column">
            <wp:posOffset>3886200</wp:posOffset>
          </wp:positionH>
          <wp:positionV relativeFrom="page">
            <wp:posOffset>360045</wp:posOffset>
          </wp:positionV>
          <wp:extent cx="1874682" cy="613728"/>
          <wp:effectExtent l="0" t="0" r="5080" b="0"/>
          <wp:wrapNone/>
          <wp:docPr id="14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nsability_logo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682" cy="6137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EE735" w14:textId="694A4071" w:rsidR="00D324E2" w:rsidRDefault="00F24255" w:rsidP="00F24255">
    <w:pPr>
      <w:pStyle w:val="Header"/>
      <w:tabs>
        <w:tab w:val="clear" w:pos="4536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11D782E" wp14:editId="47BE7783">
          <wp:simplePos x="0" y="0"/>
          <wp:positionH relativeFrom="column">
            <wp:posOffset>1990725</wp:posOffset>
          </wp:positionH>
          <wp:positionV relativeFrom="paragraph">
            <wp:posOffset>17780</wp:posOffset>
          </wp:positionV>
          <wp:extent cx="1404518" cy="421656"/>
          <wp:effectExtent l="0" t="0" r="5715" b="0"/>
          <wp:wrapNone/>
          <wp:docPr id="144" name="Grafik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518" cy="421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0E93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8BF6F58" wp14:editId="61F2EFE5">
          <wp:simplePos x="0" y="0"/>
          <wp:positionH relativeFrom="column">
            <wp:posOffset>-259080</wp:posOffset>
          </wp:positionH>
          <wp:positionV relativeFrom="paragraph">
            <wp:posOffset>-37465</wp:posOffset>
          </wp:positionV>
          <wp:extent cx="1670685" cy="514350"/>
          <wp:effectExtent l="0" t="0" r="5715" b="6350"/>
          <wp:wrapNone/>
          <wp:docPr id="146" name="Grafi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2640" t="34128" b="23323"/>
                  <a:stretch/>
                </pic:blipFill>
                <pic:spPr bwMode="auto">
                  <a:xfrm>
                    <a:off x="0" y="0"/>
                    <a:ext cx="1670685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25EA572D" wp14:editId="2024F1B0">
          <wp:simplePos x="0" y="0"/>
          <wp:positionH relativeFrom="rightMargin">
            <wp:posOffset>-1729105</wp:posOffset>
          </wp:positionH>
          <wp:positionV relativeFrom="page">
            <wp:posOffset>377786</wp:posOffset>
          </wp:positionV>
          <wp:extent cx="1947538" cy="637579"/>
          <wp:effectExtent l="0" t="0" r="0" b="0"/>
          <wp:wrapNone/>
          <wp:docPr id="145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nsability_logo_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188" cy="64335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60765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BE505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A06CD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AA604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A62D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B414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5AEC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664EF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5451C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49129E"/>
    <w:multiLevelType w:val="hybridMultilevel"/>
    <w:tmpl w:val="A94C3176"/>
    <w:lvl w:ilvl="0" w:tplc="37AAEFB8">
      <w:start w:val="1"/>
      <w:numFmt w:val="bullet"/>
      <w:pStyle w:val="ListBullet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F32A7"/>
    <w:multiLevelType w:val="hybridMultilevel"/>
    <w:tmpl w:val="B874E8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D60E0"/>
    <w:multiLevelType w:val="hybridMultilevel"/>
    <w:tmpl w:val="B610F31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4694B"/>
    <w:multiLevelType w:val="hybridMultilevel"/>
    <w:tmpl w:val="6B88DD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A7607"/>
    <w:multiLevelType w:val="hybridMultilevel"/>
    <w:tmpl w:val="87649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0402D"/>
    <w:multiLevelType w:val="hybridMultilevel"/>
    <w:tmpl w:val="81227A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F63C7"/>
    <w:multiLevelType w:val="hybridMultilevel"/>
    <w:tmpl w:val="12CED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5510DF"/>
    <w:multiLevelType w:val="hybridMultilevel"/>
    <w:tmpl w:val="7DD85B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72C52EA"/>
    <w:multiLevelType w:val="hybridMultilevel"/>
    <w:tmpl w:val="BA0038D2"/>
    <w:lvl w:ilvl="0" w:tplc="5D0ADED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F462B"/>
    <w:multiLevelType w:val="hybridMultilevel"/>
    <w:tmpl w:val="2DB858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1181C"/>
    <w:multiLevelType w:val="hybridMultilevel"/>
    <w:tmpl w:val="37D41E3A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D05A1"/>
    <w:multiLevelType w:val="hybridMultilevel"/>
    <w:tmpl w:val="56EE6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17DF1"/>
    <w:multiLevelType w:val="hybridMultilevel"/>
    <w:tmpl w:val="C388BB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55D47"/>
    <w:multiLevelType w:val="hybridMultilevel"/>
    <w:tmpl w:val="8380495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25AE3"/>
    <w:multiLevelType w:val="hybridMultilevel"/>
    <w:tmpl w:val="F5BE1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B231F"/>
    <w:multiLevelType w:val="multilevel"/>
    <w:tmpl w:val="390CFFDE"/>
    <w:lvl w:ilvl="0">
      <w:start w:val="1"/>
      <w:numFmt w:val="decimal"/>
      <w:lvlText w:val="%1."/>
      <w:lvlJc w:val="left"/>
      <w:pPr>
        <w:tabs>
          <w:tab w:val="num" w:pos="1815"/>
        </w:tabs>
        <w:ind w:left="1815" w:hanging="124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4083"/>
        </w:tabs>
        <w:ind w:left="4083" w:hanging="124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47"/>
        </w:tabs>
        <w:ind w:left="1247" w:hanging="1247"/>
      </w:pPr>
      <w:rPr>
        <w:rFonts w:hint="default"/>
      </w:rPr>
    </w:lvl>
  </w:abstractNum>
  <w:abstractNum w:abstractNumId="25" w15:restartNumberingAfterBreak="0">
    <w:nsid w:val="615001D5"/>
    <w:multiLevelType w:val="hybridMultilevel"/>
    <w:tmpl w:val="E370BADE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04364"/>
    <w:multiLevelType w:val="hybridMultilevel"/>
    <w:tmpl w:val="1A044C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C50A4"/>
    <w:multiLevelType w:val="hybridMultilevel"/>
    <w:tmpl w:val="DCCC23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E7B13"/>
    <w:multiLevelType w:val="hybridMultilevel"/>
    <w:tmpl w:val="AC6A00E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03A2D"/>
    <w:multiLevelType w:val="hybridMultilevel"/>
    <w:tmpl w:val="2D9C48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B5946"/>
    <w:multiLevelType w:val="hybridMultilevel"/>
    <w:tmpl w:val="3BB059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2B2D93"/>
    <w:multiLevelType w:val="hybridMultilevel"/>
    <w:tmpl w:val="4E94E9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E6D3D"/>
    <w:multiLevelType w:val="hybridMultilevel"/>
    <w:tmpl w:val="6854E7BA"/>
    <w:lvl w:ilvl="0" w:tplc="F4F29494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2066A"/>
    <w:multiLevelType w:val="hybridMultilevel"/>
    <w:tmpl w:val="779874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14121"/>
    <w:multiLevelType w:val="hybridMultilevel"/>
    <w:tmpl w:val="42A657CA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F4F4BAF"/>
    <w:multiLevelType w:val="hybridMultilevel"/>
    <w:tmpl w:val="7C265F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2"/>
  </w:num>
  <w:num w:numId="3">
    <w:abstractNumId w:val="34"/>
  </w:num>
  <w:num w:numId="4">
    <w:abstractNumId w:val="26"/>
  </w:num>
  <w:num w:numId="5">
    <w:abstractNumId w:val="28"/>
  </w:num>
  <w:num w:numId="6">
    <w:abstractNumId w:val="17"/>
  </w:num>
  <w:num w:numId="7">
    <w:abstractNumId w:val="30"/>
  </w:num>
  <w:num w:numId="8">
    <w:abstractNumId w:val="31"/>
  </w:num>
  <w:num w:numId="9">
    <w:abstractNumId w:val="24"/>
  </w:num>
  <w:num w:numId="10">
    <w:abstractNumId w:val="14"/>
  </w:num>
  <w:num w:numId="11">
    <w:abstractNumId w:val="17"/>
  </w:num>
  <w:num w:numId="12">
    <w:abstractNumId w:val="17"/>
  </w:num>
  <w:num w:numId="13">
    <w:abstractNumId w:val="19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11"/>
  </w:num>
  <w:num w:numId="20">
    <w:abstractNumId w:val="16"/>
  </w:num>
  <w:num w:numId="21">
    <w:abstractNumId w:val="27"/>
  </w:num>
  <w:num w:numId="22">
    <w:abstractNumId w:val="22"/>
  </w:num>
  <w:num w:numId="23">
    <w:abstractNumId w:val="9"/>
  </w:num>
  <w:num w:numId="24">
    <w:abstractNumId w:val="25"/>
  </w:num>
  <w:num w:numId="25">
    <w:abstractNumId w:val="17"/>
  </w:num>
  <w:num w:numId="26">
    <w:abstractNumId w:val="35"/>
  </w:num>
  <w:num w:numId="27">
    <w:abstractNumId w:val="21"/>
  </w:num>
  <w:num w:numId="28">
    <w:abstractNumId w:val="12"/>
  </w:num>
  <w:num w:numId="29">
    <w:abstractNumId w:val="33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3"/>
  </w:num>
  <w:num w:numId="40">
    <w:abstractNumId w:val="10"/>
  </w:num>
  <w:num w:numId="41">
    <w:abstractNumId w:val="20"/>
  </w:num>
  <w:num w:numId="42">
    <w:abstractNumId w:val="15"/>
  </w:num>
  <w:num w:numId="43">
    <w:abstractNumId w:val="23"/>
  </w:num>
  <w:num w:numId="44">
    <w:abstractNumId w:val="29"/>
  </w:num>
  <w:num w:numId="45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5A9327B-614A-4657-B7B7-06F1888E7E29}"/>
    <w:docVar w:name="dgnword-eventsink" w:val="2764001262720"/>
  </w:docVars>
  <w:rsids>
    <w:rsidRoot w:val="004275E1"/>
    <w:rsid w:val="0000374B"/>
    <w:rsid w:val="00015622"/>
    <w:rsid w:val="000171B2"/>
    <w:rsid w:val="0002200F"/>
    <w:rsid w:val="0002745F"/>
    <w:rsid w:val="00031E46"/>
    <w:rsid w:val="00033CFB"/>
    <w:rsid w:val="00042DF8"/>
    <w:rsid w:val="00056A80"/>
    <w:rsid w:val="00061A59"/>
    <w:rsid w:val="00062DE1"/>
    <w:rsid w:val="00074E6C"/>
    <w:rsid w:val="00080418"/>
    <w:rsid w:val="000817B4"/>
    <w:rsid w:val="00083F72"/>
    <w:rsid w:val="000A12AF"/>
    <w:rsid w:val="000A54D8"/>
    <w:rsid w:val="000A6829"/>
    <w:rsid w:val="000B0762"/>
    <w:rsid w:val="000B711A"/>
    <w:rsid w:val="000C1009"/>
    <w:rsid w:val="000C1258"/>
    <w:rsid w:val="000C2EB5"/>
    <w:rsid w:val="000C3469"/>
    <w:rsid w:val="000C3603"/>
    <w:rsid w:val="000C4620"/>
    <w:rsid w:val="000C554B"/>
    <w:rsid w:val="000C5BCC"/>
    <w:rsid w:val="000C60D8"/>
    <w:rsid w:val="000C71AD"/>
    <w:rsid w:val="000D1A86"/>
    <w:rsid w:val="000D5017"/>
    <w:rsid w:val="000F28F6"/>
    <w:rsid w:val="000F2C67"/>
    <w:rsid w:val="000F4150"/>
    <w:rsid w:val="001002CA"/>
    <w:rsid w:val="001064E6"/>
    <w:rsid w:val="0011147A"/>
    <w:rsid w:val="00111957"/>
    <w:rsid w:val="001138E5"/>
    <w:rsid w:val="00120761"/>
    <w:rsid w:val="00121951"/>
    <w:rsid w:val="00134785"/>
    <w:rsid w:val="00137EF3"/>
    <w:rsid w:val="00142220"/>
    <w:rsid w:val="001432E4"/>
    <w:rsid w:val="00157D0F"/>
    <w:rsid w:val="00160780"/>
    <w:rsid w:val="00172BC2"/>
    <w:rsid w:val="00182269"/>
    <w:rsid w:val="001822BE"/>
    <w:rsid w:val="0018412C"/>
    <w:rsid w:val="00193383"/>
    <w:rsid w:val="0019345A"/>
    <w:rsid w:val="00194419"/>
    <w:rsid w:val="00197F51"/>
    <w:rsid w:val="001A0CF3"/>
    <w:rsid w:val="001C15CF"/>
    <w:rsid w:val="001C2531"/>
    <w:rsid w:val="001C55C7"/>
    <w:rsid w:val="001D6616"/>
    <w:rsid w:val="001E01C7"/>
    <w:rsid w:val="001E3A19"/>
    <w:rsid w:val="001F0D84"/>
    <w:rsid w:val="001F2100"/>
    <w:rsid w:val="001F33F4"/>
    <w:rsid w:val="00204719"/>
    <w:rsid w:val="00204F3A"/>
    <w:rsid w:val="00222573"/>
    <w:rsid w:val="00225271"/>
    <w:rsid w:val="0024044D"/>
    <w:rsid w:val="00244A21"/>
    <w:rsid w:val="00260050"/>
    <w:rsid w:val="0026229F"/>
    <w:rsid w:val="00270ADD"/>
    <w:rsid w:val="00275F81"/>
    <w:rsid w:val="00277CEE"/>
    <w:rsid w:val="00286E1E"/>
    <w:rsid w:val="00297C79"/>
    <w:rsid w:val="002A2B5F"/>
    <w:rsid w:val="002A43E3"/>
    <w:rsid w:val="002B2AA8"/>
    <w:rsid w:val="002C025F"/>
    <w:rsid w:val="002C081C"/>
    <w:rsid w:val="002C7EF2"/>
    <w:rsid w:val="002D1B2B"/>
    <w:rsid w:val="002D21D6"/>
    <w:rsid w:val="002D3856"/>
    <w:rsid w:val="002E5F53"/>
    <w:rsid w:val="002E6C3F"/>
    <w:rsid w:val="002F08B2"/>
    <w:rsid w:val="002F0932"/>
    <w:rsid w:val="002F4DFD"/>
    <w:rsid w:val="002F51E9"/>
    <w:rsid w:val="002F708D"/>
    <w:rsid w:val="00301E61"/>
    <w:rsid w:val="00307219"/>
    <w:rsid w:val="003110DD"/>
    <w:rsid w:val="00312248"/>
    <w:rsid w:val="00324221"/>
    <w:rsid w:val="00330618"/>
    <w:rsid w:val="00331F65"/>
    <w:rsid w:val="00332CD7"/>
    <w:rsid w:val="00333BC0"/>
    <w:rsid w:val="003353AA"/>
    <w:rsid w:val="00340F4C"/>
    <w:rsid w:val="003512AE"/>
    <w:rsid w:val="0035182B"/>
    <w:rsid w:val="00351D78"/>
    <w:rsid w:val="00354466"/>
    <w:rsid w:val="00354547"/>
    <w:rsid w:val="00370669"/>
    <w:rsid w:val="0037282A"/>
    <w:rsid w:val="003762C5"/>
    <w:rsid w:val="00385468"/>
    <w:rsid w:val="00390BD6"/>
    <w:rsid w:val="00390D7E"/>
    <w:rsid w:val="00391159"/>
    <w:rsid w:val="00392F75"/>
    <w:rsid w:val="00393141"/>
    <w:rsid w:val="003A1344"/>
    <w:rsid w:val="003A5C99"/>
    <w:rsid w:val="003A784E"/>
    <w:rsid w:val="003B1016"/>
    <w:rsid w:val="003B1D5F"/>
    <w:rsid w:val="003B4DBC"/>
    <w:rsid w:val="003B571C"/>
    <w:rsid w:val="003C5894"/>
    <w:rsid w:val="003D725B"/>
    <w:rsid w:val="003E0C9D"/>
    <w:rsid w:val="003E2C7B"/>
    <w:rsid w:val="003E7000"/>
    <w:rsid w:val="003F15CA"/>
    <w:rsid w:val="004114EF"/>
    <w:rsid w:val="00411BD4"/>
    <w:rsid w:val="00415CE1"/>
    <w:rsid w:val="0041671F"/>
    <w:rsid w:val="00424CB4"/>
    <w:rsid w:val="0042541B"/>
    <w:rsid w:val="004275E1"/>
    <w:rsid w:val="004340D4"/>
    <w:rsid w:val="004430DF"/>
    <w:rsid w:val="00447535"/>
    <w:rsid w:val="00457AFF"/>
    <w:rsid w:val="0046006F"/>
    <w:rsid w:val="004619A4"/>
    <w:rsid w:val="004662EE"/>
    <w:rsid w:val="0046638E"/>
    <w:rsid w:val="00471A72"/>
    <w:rsid w:val="0047676E"/>
    <w:rsid w:val="004854A0"/>
    <w:rsid w:val="00490634"/>
    <w:rsid w:val="004918B1"/>
    <w:rsid w:val="004B740E"/>
    <w:rsid w:val="004C095B"/>
    <w:rsid w:val="004D1525"/>
    <w:rsid w:val="004D1746"/>
    <w:rsid w:val="004E0B84"/>
    <w:rsid w:val="004E14CE"/>
    <w:rsid w:val="004E76F0"/>
    <w:rsid w:val="00512667"/>
    <w:rsid w:val="00516E58"/>
    <w:rsid w:val="005233B0"/>
    <w:rsid w:val="00524434"/>
    <w:rsid w:val="00525254"/>
    <w:rsid w:val="0053493C"/>
    <w:rsid w:val="00535DC1"/>
    <w:rsid w:val="00537186"/>
    <w:rsid w:val="00547813"/>
    <w:rsid w:val="00552E9F"/>
    <w:rsid w:val="005536F5"/>
    <w:rsid w:val="00560CF9"/>
    <w:rsid w:val="0056317A"/>
    <w:rsid w:val="00563327"/>
    <w:rsid w:val="00563684"/>
    <w:rsid w:val="005636DE"/>
    <w:rsid w:val="005644B3"/>
    <w:rsid w:val="00570321"/>
    <w:rsid w:val="00570920"/>
    <w:rsid w:val="005721B1"/>
    <w:rsid w:val="00572421"/>
    <w:rsid w:val="005929E1"/>
    <w:rsid w:val="005A08D0"/>
    <w:rsid w:val="005B7939"/>
    <w:rsid w:val="005D0EC8"/>
    <w:rsid w:val="005E059B"/>
    <w:rsid w:val="005E4153"/>
    <w:rsid w:val="005E4C14"/>
    <w:rsid w:val="005F1B4E"/>
    <w:rsid w:val="0060702B"/>
    <w:rsid w:val="00612F3B"/>
    <w:rsid w:val="00620372"/>
    <w:rsid w:val="006244C1"/>
    <w:rsid w:val="0062680B"/>
    <w:rsid w:val="006335BA"/>
    <w:rsid w:val="00643DF2"/>
    <w:rsid w:val="0065583B"/>
    <w:rsid w:val="00670CB1"/>
    <w:rsid w:val="00676AEF"/>
    <w:rsid w:val="006772E3"/>
    <w:rsid w:val="006775DB"/>
    <w:rsid w:val="0068043F"/>
    <w:rsid w:val="006842FB"/>
    <w:rsid w:val="00684635"/>
    <w:rsid w:val="0069196D"/>
    <w:rsid w:val="006A2745"/>
    <w:rsid w:val="006A75E1"/>
    <w:rsid w:val="006B0E21"/>
    <w:rsid w:val="006C4C28"/>
    <w:rsid w:val="006C67B8"/>
    <w:rsid w:val="006D4169"/>
    <w:rsid w:val="006E0083"/>
    <w:rsid w:val="006E0BAB"/>
    <w:rsid w:val="006E253E"/>
    <w:rsid w:val="006F56C8"/>
    <w:rsid w:val="006F653D"/>
    <w:rsid w:val="00703380"/>
    <w:rsid w:val="0070697C"/>
    <w:rsid w:val="0072140E"/>
    <w:rsid w:val="0073095B"/>
    <w:rsid w:val="0073112D"/>
    <w:rsid w:val="007345DE"/>
    <w:rsid w:val="007543C9"/>
    <w:rsid w:val="007579B2"/>
    <w:rsid w:val="007609D6"/>
    <w:rsid w:val="00764E35"/>
    <w:rsid w:val="00766D63"/>
    <w:rsid w:val="00767597"/>
    <w:rsid w:val="0077091F"/>
    <w:rsid w:val="00771BB9"/>
    <w:rsid w:val="0077371A"/>
    <w:rsid w:val="00777E48"/>
    <w:rsid w:val="007827C0"/>
    <w:rsid w:val="00783813"/>
    <w:rsid w:val="00784A5F"/>
    <w:rsid w:val="0078587E"/>
    <w:rsid w:val="00791CF5"/>
    <w:rsid w:val="00792076"/>
    <w:rsid w:val="007A1E3D"/>
    <w:rsid w:val="007A61DD"/>
    <w:rsid w:val="007B6F94"/>
    <w:rsid w:val="007C3043"/>
    <w:rsid w:val="007C4EDA"/>
    <w:rsid w:val="007D23D4"/>
    <w:rsid w:val="007D337E"/>
    <w:rsid w:val="007E21AD"/>
    <w:rsid w:val="007F3C0A"/>
    <w:rsid w:val="008130A1"/>
    <w:rsid w:val="00814763"/>
    <w:rsid w:val="00815A99"/>
    <w:rsid w:val="00815E01"/>
    <w:rsid w:val="00817AF0"/>
    <w:rsid w:val="00825337"/>
    <w:rsid w:val="00830701"/>
    <w:rsid w:val="0083290B"/>
    <w:rsid w:val="008408F1"/>
    <w:rsid w:val="00840DD2"/>
    <w:rsid w:val="00852392"/>
    <w:rsid w:val="00854907"/>
    <w:rsid w:val="00871A59"/>
    <w:rsid w:val="00874152"/>
    <w:rsid w:val="008805F1"/>
    <w:rsid w:val="00882938"/>
    <w:rsid w:val="00887A22"/>
    <w:rsid w:val="008966A1"/>
    <w:rsid w:val="008978C1"/>
    <w:rsid w:val="008A216A"/>
    <w:rsid w:val="008B0223"/>
    <w:rsid w:val="008C3D6C"/>
    <w:rsid w:val="008C7807"/>
    <w:rsid w:val="008D19A4"/>
    <w:rsid w:val="008D2C1A"/>
    <w:rsid w:val="008D4BFC"/>
    <w:rsid w:val="008E40D4"/>
    <w:rsid w:val="008E5082"/>
    <w:rsid w:val="008F409E"/>
    <w:rsid w:val="008F75E3"/>
    <w:rsid w:val="00922104"/>
    <w:rsid w:val="00923840"/>
    <w:rsid w:val="009255C0"/>
    <w:rsid w:val="0092635A"/>
    <w:rsid w:val="00927A7A"/>
    <w:rsid w:val="00933C56"/>
    <w:rsid w:val="00936A56"/>
    <w:rsid w:val="00942A20"/>
    <w:rsid w:val="00943DFA"/>
    <w:rsid w:val="009579B6"/>
    <w:rsid w:val="0096293F"/>
    <w:rsid w:val="009664B7"/>
    <w:rsid w:val="0097079D"/>
    <w:rsid w:val="00977026"/>
    <w:rsid w:val="0098467B"/>
    <w:rsid w:val="009906C9"/>
    <w:rsid w:val="009A5DBD"/>
    <w:rsid w:val="009B29B6"/>
    <w:rsid w:val="009C3144"/>
    <w:rsid w:val="009C3828"/>
    <w:rsid w:val="009D1729"/>
    <w:rsid w:val="009D76FB"/>
    <w:rsid w:val="009E5D1B"/>
    <w:rsid w:val="009F431D"/>
    <w:rsid w:val="009F6A70"/>
    <w:rsid w:val="009F7228"/>
    <w:rsid w:val="00A12FF4"/>
    <w:rsid w:val="00A1350A"/>
    <w:rsid w:val="00A27546"/>
    <w:rsid w:val="00A301BD"/>
    <w:rsid w:val="00A35BB2"/>
    <w:rsid w:val="00A37A65"/>
    <w:rsid w:val="00A45583"/>
    <w:rsid w:val="00A70280"/>
    <w:rsid w:val="00A76349"/>
    <w:rsid w:val="00A76518"/>
    <w:rsid w:val="00A824BD"/>
    <w:rsid w:val="00A90A36"/>
    <w:rsid w:val="00A95A9B"/>
    <w:rsid w:val="00A95C9A"/>
    <w:rsid w:val="00AA1623"/>
    <w:rsid w:val="00AA5F59"/>
    <w:rsid w:val="00AA6ADF"/>
    <w:rsid w:val="00AB0A63"/>
    <w:rsid w:val="00AB3170"/>
    <w:rsid w:val="00AB35F9"/>
    <w:rsid w:val="00AB6B17"/>
    <w:rsid w:val="00AC0226"/>
    <w:rsid w:val="00AC4F43"/>
    <w:rsid w:val="00AC61BE"/>
    <w:rsid w:val="00AE4769"/>
    <w:rsid w:val="00AF4397"/>
    <w:rsid w:val="00B02C0D"/>
    <w:rsid w:val="00B03A77"/>
    <w:rsid w:val="00B219C1"/>
    <w:rsid w:val="00B233DD"/>
    <w:rsid w:val="00B265B2"/>
    <w:rsid w:val="00B351DC"/>
    <w:rsid w:val="00B36B6A"/>
    <w:rsid w:val="00B50C9A"/>
    <w:rsid w:val="00B540A8"/>
    <w:rsid w:val="00B62080"/>
    <w:rsid w:val="00B637BD"/>
    <w:rsid w:val="00B75B5A"/>
    <w:rsid w:val="00B83377"/>
    <w:rsid w:val="00B870F5"/>
    <w:rsid w:val="00BA1F68"/>
    <w:rsid w:val="00BA74B2"/>
    <w:rsid w:val="00BB2A83"/>
    <w:rsid w:val="00BC29D9"/>
    <w:rsid w:val="00BC3097"/>
    <w:rsid w:val="00BC315F"/>
    <w:rsid w:val="00BC5FCD"/>
    <w:rsid w:val="00BD2751"/>
    <w:rsid w:val="00BE10BA"/>
    <w:rsid w:val="00BE18FE"/>
    <w:rsid w:val="00BE284D"/>
    <w:rsid w:val="00BE2BB8"/>
    <w:rsid w:val="00BE7F86"/>
    <w:rsid w:val="00C02EB4"/>
    <w:rsid w:val="00C04DFF"/>
    <w:rsid w:val="00C21305"/>
    <w:rsid w:val="00C320E2"/>
    <w:rsid w:val="00C340D1"/>
    <w:rsid w:val="00C36429"/>
    <w:rsid w:val="00C42B86"/>
    <w:rsid w:val="00C47970"/>
    <w:rsid w:val="00C57CAD"/>
    <w:rsid w:val="00C60F20"/>
    <w:rsid w:val="00C63F22"/>
    <w:rsid w:val="00C6466E"/>
    <w:rsid w:val="00C6493C"/>
    <w:rsid w:val="00C7227B"/>
    <w:rsid w:val="00C80A3B"/>
    <w:rsid w:val="00C924A3"/>
    <w:rsid w:val="00C92657"/>
    <w:rsid w:val="00C92B83"/>
    <w:rsid w:val="00C943DE"/>
    <w:rsid w:val="00C96E26"/>
    <w:rsid w:val="00CA4FF6"/>
    <w:rsid w:val="00CA66BB"/>
    <w:rsid w:val="00CA7CCD"/>
    <w:rsid w:val="00CB7671"/>
    <w:rsid w:val="00CB7EAF"/>
    <w:rsid w:val="00CC46EC"/>
    <w:rsid w:val="00CE27AB"/>
    <w:rsid w:val="00CF2736"/>
    <w:rsid w:val="00D11C3B"/>
    <w:rsid w:val="00D13B03"/>
    <w:rsid w:val="00D17046"/>
    <w:rsid w:val="00D2160B"/>
    <w:rsid w:val="00D324E2"/>
    <w:rsid w:val="00D32EFF"/>
    <w:rsid w:val="00D349C4"/>
    <w:rsid w:val="00D40CCE"/>
    <w:rsid w:val="00D42D90"/>
    <w:rsid w:val="00D464AC"/>
    <w:rsid w:val="00D518A1"/>
    <w:rsid w:val="00D5718A"/>
    <w:rsid w:val="00D62AB7"/>
    <w:rsid w:val="00D6341A"/>
    <w:rsid w:val="00D679AA"/>
    <w:rsid w:val="00D70BA5"/>
    <w:rsid w:val="00D76782"/>
    <w:rsid w:val="00D77FE1"/>
    <w:rsid w:val="00D90A17"/>
    <w:rsid w:val="00DA34FA"/>
    <w:rsid w:val="00DA40BC"/>
    <w:rsid w:val="00DA4DBB"/>
    <w:rsid w:val="00DB463C"/>
    <w:rsid w:val="00DC3676"/>
    <w:rsid w:val="00DD35DB"/>
    <w:rsid w:val="00DD7300"/>
    <w:rsid w:val="00DF69E9"/>
    <w:rsid w:val="00E05A58"/>
    <w:rsid w:val="00E152BB"/>
    <w:rsid w:val="00E2134C"/>
    <w:rsid w:val="00E30119"/>
    <w:rsid w:val="00E44772"/>
    <w:rsid w:val="00E64140"/>
    <w:rsid w:val="00E71413"/>
    <w:rsid w:val="00E764F4"/>
    <w:rsid w:val="00E76CD1"/>
    <w:rsid w:val="00E84471"/>
    <w:rsid w:val="00E877FF"/>
    <w:rsid w:val="00E90E3A"/>
    <w:rsid w:val="00E91AA6"/>
    <w:rsid w:val="00E9204A"/>
    <w:rsid w:val="00E9240E"/>
    <w:rsid w:val="00EA465C"/>
    <w:rsid w:val="00EB1122"/>
    <w:rsid w:val="00EB5A68"/>
    <w:rsid w:val="00EC6167"/>
    <w:rsid w:val="00ED168D"/>
    <w:rsid w:val="00ED42A7"/>
    <w:rsid w:val="00ED5173"/>
    <w:rsid w:val="00EE682B"/>
    <w:rsid w:val="00EF3308"/>
    <w:rsid w:val="00EF3499"/>
    <w:rsid w:val="00EF3951"/>
    <w:rsid w:val="00EF5314"/>
    <w:rsid w:val="00EF5EEA"/>
    <w:rsid w:val="00EF7748"/>
    <w:rsid w:val="00F03E82"/>
    <w:rsid w:val="00F13269"/>
    <w:rsid w:val="00F13D92"/>
    <w:rsid w:val="00F13DF3"/>
    <w:rsid w:val="00F24255"/>
    <w:rsid w:val="00F273C1"/>
    <w:rsid w:val="00F36EE9"/>
    <w:rsid w:val="00F4054B"/>
    <w:rsid w:val="00F4356D"/>
    <w:rsid w:val="00F479EC"/>
    <w:rsid w:val="00F6208D"/>
    <w:rsid w:val="00F644E8"/>
    <w:rsid w:val="00F74911"/>
    <w:rsid w:val="00F9059E"/>
    <w:rsid w:val="00F94801"/>
    <w:rsid w:val="00F94925"/>
    <w:rsid w:val="00F95FDF"/>
    <w:rsid w:val="00F97DA3"/>
    <w:rsid w:val="00FB25DF"/>
    <w:rsid w:val="00FC459C"/>
    <w:rsid w:val="00FC570A"/>
    <w:rsid w:val="00FC651B"/>
    <w:rsid w:val="00FC7ADF"/>
    <w:rsid w:val="00FD0124"/>
    <w:rsid w:val="00FD7BAA"/>
    <w:rsid w:val="00FE180A"/>
    <w:rsid w:val="00FE5510"/>
    <w:rsid w:val="00FE7B29"/>
    <w:rsid w:val="00FF562E"/>
    <w:rsid w:val="00FF5E6E"/>
    <w:rsid w:val="00FF74B6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24FFAD"/>
  <w14:defaultImageDpi w14:val="300"/>
  <w15:docId w15:val="{1C768EC8-8D6E-4FA4-8DA6-4618F9BA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09D6"/>
    <w:pPr>
      <w:spacing w:after="120"/>
    </w:pPr>
    <w:rPr>
      <w:rFonts w:asciiTheme="majorHAnsi" w:hAnsiTheme="majorHAnsi" w:cstheme="minorHAnsi"/>
      <w:sz w:val="22"/>
      <w:szCs w:val="22"/>
      <w:lang w:val="de-CH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782"/>
    <w:pPr>
      <w:ind w:left="-284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315F"/>
    <w:pPr>
      <w:numPr>
        <w:ilvl w:val="1"/>
        <w:numId w:val="1"/>
      </w:numPr>
      <w:tabs>
        <w:tab w:val="clear" w:pos="4083"/>
        <w:tab w:val="num" w:pos="851"/>
      </w:tabs>
      <w:spacing w:before="360"/>
      <w:ind w:left="567" w:hanging="567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5A99"/>
    <w:pPr>
      <w:keepNext/>
      <w:keepLines/>
      <w:numPr>
        <w:ilvl w:val="2"/>
        <w:numId w:val="1"/>
      </w:numPr>
      <w:tabs>
        <w:tab w:val="clear" w:pos="1247"/>
        <w:tab w:val="num" w:pos="851"/>
      </w:tabs>
      <w:spacing w:before="240" w:after="240"/>
      <w:ind w:left="851" w:hanging="851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FE7B29"/>
    <w:pPr>
      <w:numPr>
        <w:ilvl w:val="3"/>
        <w:numId w:val="1"/>
      </w:numPr>
      <w:spacing w:before="240"/>
      <w:outlineLvl w:val="3"/>
    </w:pPr>
    <w:rPr>
      <w:b/>
      <w:bCs/>
    </w:r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204F3A"/>
    <w:pPr>
      <w:numPr>
        <w:ilvl w:val="4"/>
        <w:numId w:val="1"/>
      </w:numPr>
      <w:spacing w:before="24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5F53"/>
    <w:pPr>
      <w:numPr>
        <w:ilvl w:val="5"/>
        <w:numId w:val="1"/>
      </w:numPr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7678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782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78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3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344"/>
  </w:style>
  <w:style w:type="paragraph" w:styleId="Footer">
    <w:name w:val="footer"/>
    <w:basedOn w:val="Normal"/>
    <w:link w:val="FooterChar"/>
    <w:uiPriority w:val="99"/>
    <w:unhideWhenUsed/>
    <w:rsid w:val="003A13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344"/>
  </w:style>
  <w:style w:type="paragraph" w:styleId="BalloonText">
    <w:name w:val="Balloon Text"/>
    <w:basedOn w:val="Normal"/>
    <w:link w:val="BalloonTextChar"/>
    <w:uiPriority w:val="99"/>
    <w:semiHidden/>
    <w:unhideWhenUsed/>
    <w:rsid w:val="003A13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34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15A99"/>
    <w:pPr>
      <w:numPr>
        <w:numId w:val="6"/>
      </w:numPr>
      <w:spacing w:after="60"/>
    </w:pPr>
  </w:style>
  <w:style w:type="character" w:customStyle="1" w:styleId="Heading1Char">
    <w:name w:val="Heading 1 Char"/>
    <w:basedOn w:val="DefaultParagraphFont"/>
    <w:link w:val="Heading1"/>
    <w:uiPriority w:val="9"/>
    <w:rsid w:val="00D76782"/>
    <w:rPr>
      <w:rFonts w:asciiTheme="majorHAnsi" w:hAnsiTheme="majorHAnsi" w:cstheme="minorHAnsi"/>
      <w:sz w:val="22"/>
      <w:szCs w:val="22"/>
      <w:lang w:val="de-CH"/>
    </w:rPr>
  </w:style>
  <w:style w:type="character" w:customStyle="1" w:styleId="Heading2Char">
    <w:name w:val="Heading 2 Char"/>
    <w:basedOn w:val="DefaultParagraphFont"/>
    <w:link w:val="Heading2"/>
    <w:uiPriority w:val="9"/>
    <w:rsid w:val="00BC315F"/>
    <w:rPr>
      <w:rFonts w:asciiTheme="majorHAnsi" w:hAnsiTheme="majorHAnsi" w:cstheme="minorHAnsi"/>
      <w:b/>
      <w:bCs/>
      <w:lang w:val="de-CH"/>
    </w:rPr>
  </w:style>
  <w:style w:type="paragraph" w:styleId="Title">
    <w:name w:val="Title"/>
    <w:basedOn w:val="Normal"/>
    <w:next w:val="Normal"/>
    <w:link w:val="TitleChar"/>
    <w:uiPriority w:val="10"/>
    <w:qFormat/>
    <w:rsid w:val="00DD35DB"/>
    <w:pPr>
      <w:spacing w:before="480" w:after="480"/>
    </w:pPr>
    <w:rPr>
      <w:rFonts w:eastAsiaTheme="majorEastAsia" w:cstheme="majorBidi"/>
      <w:b/>
      <w:bCs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DD35DB"/>
    <w:rPr>
      <w:rFonts w:asciiTheme="majorHAnsi" w:eastAsiaTheme="majorEastAsia" w:hAnsiTheme="majorHAnsi" w:cstheme="majorBidi"/>
      <w:b/>
      <w:bCs/>
      <w:spacing w:val="-10"/>
      <w:kern w:val="28"/>
      <w:sz w:val="40"/>
      <w:szCs w:val="40"/>
      <w:lang w:val="de-CH"/>
    </w:rPr>
  </w:style>
  <w:style w:type="character" w:customStyle="1" w:styleId="Heading3Char">
    <w:name w:val="Heading 3 Char"/>
    <w:basedOn w:val="DefaultParagraphFont"/>
    <w:link w:val="Heading3"/>
    <w:uiPriority w:val="9"/>
    <w:rsid w:val="00815A99"/>
    <w:rPr>
      <w:rFonts w:asciiTheme="majorHAnsi" w:eastAsiaTheme="majorEastAsia" w:hAnsiTheme="majorHAnsi" w:cstheme="majorBidi"/>
      <w:b/>
      <w:bCs/>
      <w:lang w:val="de-CH"/>
    </w:rPr>
  </w:style>
  <w:style w:type="character" w:customStyle="1" w:styleId="Heading4Char">
    <w:name w:val="Heading 4 Char"/>
    <w:basedOn w:val="DefaultParagraphFont"/>
    <w:link w:val="Heading4"/>
    <w:uiPriority w:val="9"/>
    <w:rsid w:val="00FE7B29"/>
    <w:rPr>
      <w:rFonts w:asciiTheme="majorHAnsi" w:hAnsiTheme="majorHAnsi" w:cstheme="majorHAnsi"/>
      <w:b/>
      <w:bCs/>
      <w:lang w:val="de-CH"/>
    </w:rPr>
  </w:style>
  <w:style w:type="character" w:customStyle="1" w:styleId="Heading5Char">
    <w:name w:val="Heading 5 Char"/>
    <w:basedOn w:val="DefaultParagraphFont"/>
    <w:link w:val="Heading5"/>
    <w:uiPriority w:val="9"/>
    <w:rsid w:val="00204F3A"/>
    <w:rPr>
      <w:rFonts w:asciiTheme="majorHAnsi" w:hAnsiTheme="majorHAnsi" w:cstheme="majorHAnsi"/>
      <w:b/>
      <w:bCs/>
      <w:lang w:val="de-CH"/>
    </w:rPr>
  </w:style>
  <w:style w:type="character" w:customStyle="1" w:styleId="Heading6Char">
    <w:name w:val="Heading 6 Char"/>
    <w:basedOn w:val="DefaultParagraphFont"/>
    <w:link w:val="Heading6"/>
    <w:uiPriority w:val="9"/>
    <w:rsid w:val="002E5F53"/>
    <w:rPr>
      <w:rFonts w:asciiTheme="majorHAnsi" w:hAnsiTheme="majorHAnsi" w:cstheme="majorHAnsi"/>
      <w:b/>
      <w:bCs/>
      <w:lang w:val="de-CH"/>
    </w:rPr>
  </w:style>
  <w:style w:type="character" w:styleId="Hyperlink">
    <w:name w:val="Hyperlink"/>
    <w:basedOn w:val="DefaultParagraphFont"/>
    <w:uiPriority w:val="99"/>
    <w:unhideWhenUsed/>
    <w:rsid w:val="00AB0A63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AB0A6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E0B84"/>
    <w:rPr>
      <w:rFonts w:asciiTheme="majorHAnsi" w:hAnsiTheme="majorHAnsi" w:cstheme="majorHAnsi"/>
      <w:lang w:val="de-CH"/>
    </w:rPr>
  </w:style>
  <w:style w:type="character" w:styleId="CommentReference">
    <w:name w:val="annotation reference"/>
    <w:basedOn w:val="DefaultParagraphFont"/>
    <w:uiPriority w:val="99"/>
    <w:semiHidden/>
    <w:unhideWhenUsed/>
    <w:rsid w:val="004275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75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75E1"/>
    <w:rPr>
      <w:rFonts w:asciiTheme="majorHAnsi" w:hAnsiTheme="majorHAnsi" w:cstheme="majorHAnsi"/>
      <w:sz w:val="20"/>
      <w:szCs w:val="20"/>
      <w:lang w:val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5E1"/>
    <w:rPr>
      <w:rFonts w:asciiTheme="majorHAnsi" w:hAnsiTheme="majorHAnsi" w:cstheme="majorHAnsi"/>
      <w:b/>
      <w:bCs/>
      <w:sz w:val="20"/>
      <w:szCs w:val="20"/>
      <w:lang w:val="de-CH"/>
    </w:rPr>
  </w:style>
  <w:style w:type="character" w:styleId="Emphasis">
    <w:name w:val="Emphasis"/>
    <w:basedOn w:val="DefaultParagraphFont"/>
    <w:qFormat/>
    <w:rsid w:val="004275E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275E1"/>
    <w:pPr>
      <w:spacing w:before="100" w:beforeAutospacing="1" w:after="119"/>
    </w:pPr>
    <w:rPr>
      <w:rFonts w:ascii="Times New Roman" w:eastAsia="Times New Roman" w:hAnsi="Times New Roman" w:cs="Times New Roman"/>
      <w:lang w:eastAsia="de-CH"/>
    </w:rPr>
  </w:style>
  <w:style w:type="paragraph" w:styleId="TOCHeading">
    <w:name w:val="TOC Heading"/>
    <w:basedOn w:val="Heading1"/>
    <w:next w:val="Normal"/>
    <w:uiPriority w:val="39"/>
    <w:unhideWhenUsed/>
    <w:qFormat/>
    <w:rsid w:val="004275E1"/>
    <w:pPr>
      <w:keepNext/>
      <w:keepLines/>
      <w:spacing w:after="0" w:line="259" w:lineRule="auto"/>
      <w:ind w:left="0"/>
      <w:outlineLvl w:val="9"/>
    </w:pPr>
    <w:rPr>
      <w:rFonts w:eastAsiaTheme="majorEastAsia" w:cstheme="majorBidi"/>
      <w:b/>
      <w:color w:val="365F91" w:themeColor="accent1" w:themeShade="BF"/>
      <w:lang w:eastAsia="de-CH"/>
    </w:rPr>
  </w:style>
  <w:style w:type="paragraph" w:styleId="TOC1">
    <w:name w:val="toc 1"/>
    <w:basedOn w:val="Normal"/>
    <w:next w:val="Normal"/>
    <w:autoRedefine/>
    <w:uiPriority w:val="39"/>
    <w:unhideWhenUsed/>
    <w:rsid w:val="00670CB1"/>
    <w:pPr>
      <w:tabs>
        <w:tab w:val="left" w:pos="426"/>
        <w:tab w:val="right" w:leader="dot" w:pos="9055"/>
      </w:tabs>
      <w:spacing w:after="0"/>
    </w:pPr>
    <w:rPr>
      <w:b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D19A4"/>
    <w:pPr>
      <w:tabs>
        <w:tab w:val="left" w:pos="567"/>
        <w:tab w:val="left" w:pos="1134"/>
        <w:tab w:val="right" w:leader="dot" w:pos="9055"/>
      </w:tabs>
      <w:spacing w:after="0"/>
      <w:ind w:left="567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4275E1"/>
    <w:pPr>
      <w:spacing w:after="0"/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275E1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75E1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75E1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75E1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75E1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75E1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Revision">
    <w:name w:val="Revision"/>
    <w:hidden/>
    <w:uiPriority w:val="99"/>
    <w:semiHidden/>
    <w:rsid w:val="004275E1"/>
    <w:rPr>
      <w:rFonts w:asciiTheme="majorHAnsi" w:hAnsiTheme="majorHAnsi" w:cstheme="majorHAnsi"/>
      <w:lang w:val="de-CH"/>
    </w:rPr>
  </w:style>
  <w:style w:type="paragraph" w:customStyle="1" w:styleId="Textbody">
    <w:name w:val="Text body"/>
    <w:basedOn w:val="Normal"/>
    <w:rsid w:val="004275E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table" w:styleId="TableGrid">
    <w:name w:val="Table Grid"/>
    <w:basedOn w:val="TableNormal"/>
    <w:rsid w:val="00427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223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F03E82"/>
    <w:pPr>
      <w:spacing w:before="100" w:beforeAutospacing="1" w:after="119"/>
    </w:pPr>
    <w:rPr>
      <w:rFonts w:ascii="Arial" w:eastAsia="Times New Roman" w:hAnsi="Arial" w:cs="Arial"/>
      <w:lang w:eastAsia="de-CH"/>
    </w:rPr>
  </w:style>
  <w:style w:type="character" w:styleId="Strong">
    <w:name w:val="Strong"/>
    <w:basedOn w:val="DefaultParagraphFont"/>
    <w:uiPriority w:val="22"/>
    <w:qFormat/>
    <w:rsid w:val="006842FB"/>
    <w:rPr>
      <w:b/>
      <w:bCs/>
    </w:rPr>
  </w:style>
  <w:style w:type="paragraph" w:styleId="FootnoteText">
    <w:name w:val="footnote text"/>
    <w:basedOn w:val="Normal"/>
    <w:link w:val="FootnoteTextChar"/>
    <w:unhideWhenUsed/>
    <w:rsid w:val="0060702B"/>
    <w:pPr>
      <w:suppressAutoHyphens/>
      <w:spacing w:before="120" w:after="180"/>
      <w:jc w:val="both"/>
    </w:pPr>
    <w:rPr>
      <w:rFonts w:ascii="Arial" w:eastAsia="Times New Roman" w:hAnsi="Arial" w:cs="Times New Roman"/>
      <w:iCs/>
      <w:noProof/>
      <w:sz w:val="20"/>
      <w:szCs w:val="20"/>
      <w:lang w:eastAsia="de-CH"/>
    </w:rPr>
  </w:style>
  <w:style w:type="character" w:customStyle="1" w:styleId="FootnoteTextChar">
    <w:name w:val="Footnote Text Char"/>
    <w:basedOn w:val="DefaultParagraphFont"/>
    <w:link w:val="FootnoteText"/>
    <w:rsid w:val="0060702B"/>
    <w:rPr>
      <w:rFonts w:ascii="Arial" w:eastAsia="Times New Roman" w:hAnsi="Arial" w:cs="Times New Roman"/>
      <w:iCs/>
      <w:noProof/>
      <w:sz w:val="20"/>
      <w:szCs w:val="20"/>
      <w:lang w:val="de-CH" w:eastAsia="de-CH"/>
    </w:rPr>
  </w:style>
  <w:style w:type="character" w:styleId="FootnoteReference">
    <w:name w:val="footnote reference"/>
    <w:basedOn w:val="DefaultParagraphFont"/>
    <w:semiHidden/>
    <w:unhideWhenUsed/>
    <w:rsid w:val="0060702B"/>
    <w:rPr>
      <w:vertAlign w:val="superscript"/>
    </w:rPr>
  </w:style>
  <w:style w:type="paragraph" w:styleId="ListBullet">
    <w:name w:val="List Bullet"/>
    <w:basedOn w:val="Normal"/>
    <w:rsid w:val="00172BC2"/>
    <w:pPr>
      <w:numPr>
        <w:numId w:val="23"/>
      </w:numPr>
      <w:suppressAutoHyphens/>
      <w:spacing w:before="120" w:after="180" w:line="160" w:lineRule="atLeast"/>
      <w:jc w:val="both"/>
    </w:pPr>
    <w:rPr>
      <w:rFonts w:ascii="Arial" w:eastAsia="Times New Roman" w:hAnsi="Arial" w:cs="Times New Roman"/>
      <w:iCs/>
      <w:noProof/>
      <w:sz w:val="20"/>
      <w:szCs w:val="20"/>
      <w:lang w:eastAsia="de-CH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76782"/>
    <w:pPr>
      <w:spacing w:after="0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7678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ListBullet2">
    <w:name w:val="List Bullet 2"/>
    <w:basedOn w:val="Normal"/>
    <w:uiPriority w:val="99"/>
    <w:semiHidden/>
    <w:unhideWhenUsed/>
    <w:rsid w:val="00D76782"/>
    <w:pPr>
      <w:numPr>
        <w:numId w:val="3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76782"/>
    <w:pPr>
      <w:numPr>
        <w:numId w:val="3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76782"/>
    <w:pPr>
      <w:numPr>
        <w:numId w:val="3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76782"/>
    <w:pPr>
      <w:numPr>
        <w:numId w:val="33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76782"/>
    <w:pPr>
      <w:spacing w:after="200"/>
    </w:pPr>
    <w:rPr>
      <w:i/>
      <w:iCs/>
      <w:color w:val="1F497D" w:themeColor="text2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D7678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hAnsiTheme="minorHAnsi" w:cstheme="minorBidi"/>
      <w:i/>
      <w:iCs/>
      <w:color w:val="4F81BD" w:themeColor="accent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6782"/>
  </w:style>
  <w:style w:type="character" w:customStyle="1" w:styleId="DateChar">
    <w:name w:val="Date Char"/>
    <w:basedOn w:val="DefaultParagraphFont"/>
    <w:link w:val="Date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76782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76782"/>
    <w:rPr>
      <w:rFonts w:ascii="Segoe UI" w:hAnsi="Segoe UI" w:cs="Segoe UI"/>
      <w:sz w:val="16"/>
      <w:szCs w:val="16"/>
      <w:lang w:val="de-CH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D76782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678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6782"/>
    <w:rPr>
      <w:rFonts w:asciiTheme="majorHAnsi" w:hAnsiTheme="majorHAnsi" w:cstheme="minorHAnsi"/>
      <w:sz w:val="20"/>
      <w:szCs w:val="20"/>
      <w:lang w:val="de-CH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7678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Closing">
    <w:name w:val="Closing"/>
    <w:basedOn w:val="Normal"/>
    <w:link w:val="ClosingChar"/>
    <w:uiPriority w:val="99"/>
    <w:semiHidden/>
    <w:unhideWhenUsed/>
    <w:rsid w:val="00D76782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7678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76782"/>
    <w:rPr>
      <w:rFonts w:asciiTheme="majorHAnsi" w:hAnsiTheme="majorHAnsi" w:cstheme="minorHAnsi"/>
      <w:i/>
      <w:iCs/>
      <w:sz w:val="22"/>
      <w:szCs w:val="22"/>
      <w:lang w:val="de-CH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6782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6782"/>
    <w:rPr>
      <w:rFonts w:ascii="Consolas" w:hAnsi="Consolas" w:cstheme="minorHAnsi"/>
      <w:sz w:val="20"/>
      <w:szCs w:val="20"/>
      <w:lang w:val="de-CH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76782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76782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76782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76782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76782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76782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6782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6782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6782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76782"/>
    <w:rPr>
      <w:rFonts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D7678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782"/>
    <w:rPr>
      <w:rFonts w:asciiTheme="majorHAnsi" w:hAnsiTheme="majorHAnsi" w:cstheme="minorHAnsi"/>
      <w:i/>
      <w:iCs/>
      <w:color w:val="4F81BD" w:themeColor="accent1"/>
      <w:sz w:val="22"/>
      <w:szCs w:val="22"/>
      <w:lang w:val="de-CH"/>
    </w:rPr>
  </w:style>
  <w:style w:type="paragraph" w:styleId="List">
    <w:name w:val="List"/>
    <w:basedOn w:val="Normal"/>
    <w:uiPriority w:val="99"/>
    <w:semiHidden/>
    <w:unhideWhenUsed/>
    <w:rsid w:val="00D7678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7678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7678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7678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76782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D76782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76782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76782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76782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76782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76782"/>
    <w:pPr>
      <w:numPr>
        <w:numId w:val="3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76782"/>
    <w:pPr>
      <w:numPr>
        <w:numId w:val="3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76782"/>
    <w:pPr>
      <w:numPr>
        <w:numId w:val="3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76782"/>
    <w:pPr>
      <w:numPr>
        <w:numId w:val="3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76782"/>
    <w:pPr>
      <w:numPr>
        <w:numId w:val="38"/>
      </w:numPr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D76782"/>
  </w:style>
  <w:style w:type="paragraph" w:styleId="MacroText">
    <w:name w:val="macro"/>
    <w:link w:val="MacroTextChar"/>
    <w:uiPriority w:val="99"/>
    <w:semiHidden/>
    <w:unhideWhenUsed/>
    <w:rsid w:val="00D767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theme="minorHAnsi"/>
      <w:sz w:val="20"/>
      <w:szCs w:val="20"/>
      <w:lang w:val="de-CH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6782"/>
    <w:rPr>
      <w:rFonts w:ascii="Consolas" w:hAnsi="Consolas" w:cstheme="minorHAnsi"/>
      <w:sz w:val="20"/>
      <w:szCs w:val="20"/>
      <w:lang w:val="de-CH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767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76782"/>
    <w:rPr>
      <w:rFonts w:asciiTheme="majorHAnsi" w:eastAsiaTheme="majorEastAsia" w:hAnsiTheme="majorHAnsi" w:cstheme="majorBidi"/>
      <w:shd w:val="pct20" w:color="auto" w:fill="auto"/>
      <w:lang w:val="de-CH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76782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76782"/>
    <w:rPr>
      <w:rFonts w:ascii="Consolas" w:hAnsi="Consolas" w:cstheme="minorHAnsi"/>
      <w:sz w:val="21"/>
      <w:szCs w:val="21"/>
      <w:lang w:val="de-CH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76782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D7678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76782"/>
    <w:pPr>
      <w:ind w:left="708"/>
    </w:pPr>
  </w:style>
  <w:style w:type="paragraph" w:styleId="BodyText">
    <w:name w:val="Body Text"/>
    <w:basedOn w:val="Normal"/>
    <w:link w:val="BodyTextChar"/>
    <w:uiPriority w:val="99"/>
    <w:semiHidden/>
    <w:unhideWhenUsed/>
    <w:rsid w:val="00D76782"/>
  </w:style>
  <w:style w:type="character" w:customStyle="1" w:styleId="BodyTextChar">
    <w:name w:val="Body Text Char"/>
    <w:basedOn w:val="DefaultParagraphFont"/>
    <w:link w:val="BodyText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76782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76782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76782"/>
    <w:rPr>
      <w:rFonts w:asciiTheme="majorHAnsi" w:hAnsiTheme="majorHAnsi" w:cstheme="minorHAnsi"/>
      <w:sz w:val="16"/>
      <w:szCs w:val="16"/>
      <w:lang w:val="de-CH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76782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76782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76782"/>
    <w:rPr>
      <w:rFonts w:asciiTheme="majorHAnsi" w:hAnsiTheme="majorHAnsi" w:cstheme="minorHAnsi"/>
      <w:sz w:val="16"/>
      <w:szCs w:val="16"/>
      <w:lang w:val="de-CH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7678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7678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76782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78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de-CH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78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7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EnvelopeReturn">
    <w:name w:val="envelope return"/>
    <w:basedOn w:val="Normal"/>
    <w:uiPriority w:val="99"/>
    <w:semiHidden/>
    <w:unhideWhenUsed/>
    <w:rsid w:val="00D76782"/>
    <w:pPr>
      <w:spacing w:after="0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76782"/>
    <w:pPr>
      <w:framePr w:w="4320" w:h="2160" w:hRule="exact" w:hSpace="141" w:wrap="auto" w:hAnchor="page" w:xAlign="center" w:yAlign="bottom"/>
      <w:spacing w:after="0"/>
      <w:ind w:left="1"/>
    </w:pPr>
    <w:rPr>
      <w:rFonts w:eastAsiaTheme="majorEastAsia" w:cstheme="majorBidi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76782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76782"/>
    <w:rPr>
      <w:rFonts w:asciiTheme="majorHAnsi" w:hAnsiTheme="majorHAnsi" w:cstheme="minorHAnsi"/>
      <w:sz w:val="22"/>
      <w:szCs w:val="22"/>
      <w:lang w:val="de-CH"/>
    </w:rPr>
  </w:style>
  <w:style w:type="paragraph" w:styleId="Subtitle">
    <w:name w:val="Subtitle"/>
    <w:basedOn w:val="Normal"/>
    <w:next w:val="Normal"/>
    <w:link w:val="SubtitleChar"/>
    <w:uiPriority w:val="11"/>
    <w:rsid w:val="00D76782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6782"/>
    <w:rPr>
      <w:color w:val="5A5A5A" w:themeColor="text1" w:themeTint="A5"/>
      <w:spacing w:val="15"/>
      <w:sz w:val="22"/>
      <w:szCs w:val="22"/>
      <w:lang w:val="de-CH"/>
    </w:rPr>
  </w:style>
  <w:style w:type="paragraph" w:styleId="Quote">
    <w:name w:val="Quote"/>
    <w:basedOn w:val="Normal"/>
    <w:next w:val="Normal"/>
    <w:link w:val="QuoteChar"/>
    <w:uiPriority w:val="29"/>
    <w:rsid w:val="00D7678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782"/>
    <w:rPr>
      <w:rFonts w:asciiTheme="majorHAnsi" w:hAnsiTheme="majorHAnsi" w:cstheme="minorHAnsi"/>
      <w:i/>
      <w:iCs/>
      <w:color w:val="404040" w:themeColor="text1" w:themeTint="BF"/>
      <w:sz w:val="22"/>
      <w:szCs w:val="22"/>
      <w:lang w:val="de-CH"/>
    </w:rPr>
  </w:style>
  <w:style w:type="character" w:styleId="UnresolvedMention">
    <w:name w:val="Unresolved Mention"/>
    <w:basedOn w:val="DefaultParagraphFont"/>
    <w:uiPriority w:val="99"/>
    <w:rsid w:val="008307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2F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94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77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0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9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40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5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5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458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bastien.kessler@id-geo.ch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fedlex.data.admin.ch/eli/cc/2014/245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mpulse.swiss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sensability.ch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id-geo.ch/" TargetMode="External"/><Relationship Id="rId14" Type="http://schemas.openxmlformats.org/officeDocument/2006/relationships/hyperlink" Target="http://www.id-geo.ch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chs\Dropbox\Sensability_Kursorganisation\zz_Vorlagen%20und%20Bsp\V_Bericht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8C414-3936-406E-B3A3-9D0C6DE0ABD6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70F439DA-408A-CE4C-83D0-8B6B1C79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C:\Users\bichs\Dropbox\Sensability_Kursorganisation\zz_Vorlagen und Bsp\V_Bericht.dotx</Template>
  <TotalTime>1</TotalTime>
  <Pages>2</Pages>
  <Words>575</Words>
  <Characters>3415</Characters>
  <Application>Microsoft Office Word</Application>
  <DocSecurity>0</DocSecurity>
  <Lines>67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Projektbeschreibung</vt:lpstr>
    </vt:vector>
  </TitlesOfParts>
  <Manager/>
  <Company>www.id-geo.ch</Company>
  <LinksUpToDate>false</LinksUpToDate>
  <CharactersWithSpaces>3971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annonce recherche formateurs</dc:title>
  <dc:subject/>
  <dc:creator>sébastien kessler</dc:creator>
  <cp:keywords/>
  <dc:description/>
  <cp:lastModifiedBy>Sébastien Kessler</cp:lastModifiedBy>
  <cp:revision>3</cp:revision>
  <cp:lastPrinted>2021-03-07T13:53:00Z</cp:lastPrinted>
  <dcterms:created xsi:type="dcterms:W3CDTF">2021-03-07T13:54:00Z</dcterms:created>
  <dcterms:modified xsi:type="dcterms:W3CDTF">2021-03-07T13:54:00Z</dcterms:modified>
  <cp:category/>
</cp:coreProperties>
</file>